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7FFA5" w14:textId="77777777" w:rsidR="00B54F24" w:rsidRDefault="00B54F24" w:rsidP="00B54F24">
      <w:pPr>
        <w:tabs>
          <w:tab w:val="left" w:pos="7065"/>
        </w:tabs>
        <w:autoSpaceDE w:val="0"/>
        <w:autoSpaceDN w:val="0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24598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ED77A4" wp14:editId="17139098">
                <wp:simplePos x="0" y="0"/>
                <wp:positionH relativeFrom="margin">
                  <wp:posOffset>5136487</wp:posOffset>
                </wp:positionH>
                <wp:positionV relativeFrom="paragraph">
                  <wp:posOffset>-265430</wp:posOffset>
                </wp:positionV>
                <wp:extent cx="1064526" cy="321869"/>
                <wp:effectExtent l="0" t="0" r="2540" b="2540"/>
                <wp:wrapNone/>
                <wp:docPr id="11244146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526" cy="3218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8FCAB" w14:textId="77777777" w:rsidR="00B54F24" w:rsidRPr="00435B52" w:rsidRDefault="00B54F24" w:rsidP="00B54F2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Cs w:val="32"/>
                                <w:cs/>
                              </w:rPr>
                            </w:pPr>
                            <w:r w:rsidRPr="00435B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Cs w:val="32"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Cs w:val="32"/>
                                <w:cs/>
                              </w:rPr>
                              <w:t>5</w:t>
                            </w:r>
                            <w:r w:rsidRPr="00435B52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D77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4.45pt;margin-top:-20.9pt;width:83.8pt;height:25.3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" fillcolor="white [3201]" stroked="f" strokeweight=".5pt">
                <v:textbox>
                  <w:txbxContent>
                    <w:p w14:paraId="6E78FCAB" w14:textId="77777777" w:rsidR="00B54F24" w:rsidRPr="00435B52" w:rsidRDefault="00B54F24" w:rsidP="00B54F24">
                      <w:pP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Cs w:val="32"/>
                          <w:cs/>
                        </w:rPr>
                      </w:pPr>
                      <w:r w:rsidRPr="00435B52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Cs w:val="32"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Cs w:val="32"/>
                          <w:cs/>
                        </w:rPr>
                        <w:t>5</w:t>
                      </w:r>
                      <w:r w:rsidRPr="00435B52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421" w:type="dxa"/>
        <w:tblInd w:w="-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1"/>
      </w:tblGrid>
      <w:tr w:rsidR="00B54F24" w:rsidRPr="00B85053" w14:paraId="7D798C87" w14:textId="77777777" w:rsidTr="00D15071">
        <w:tc>
          <w:tcPr>
            <w:tcW w:w="10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D7471E" w14:textId="77777777" w:rsidR="00B54F24" w:rsidRPr="009B5A56" w:rsidRDefault="00B54F24" w:rsidP="00D15071">
            <w:pPr>
              <w:pStyle w:val="ab"/>
              <w:rPr>
                <w:rFonts w:ascii="TH SarabunPSK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กรมส่งเสริมการปกครองท้องถิ่น</w:t>
            </w:r>
          </w:p>
          <w:p w14:paraId="4FD019C5" w14:textId="77777777" w:rsidR="00B54F24" w:rsidRPr="007732CD" w:rsidRDefault="00B54F24" w:rsidP="00D1507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16"/>
                <w:szCs w:val="16"/>
              </w:rPr>
            </w:pPr>
            <w:r w:rsidRPr="007732CD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</w:t>
            </w:r>
            <w:r w:rsidRPr="007732CD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ประวัติ</w:t>
            </w:r>
            <w:r w:rsidRPr="007732CD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ท้องถิ่น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อำเภอ</w:t>
            </w:r>
            <w:r w:rsidRPr="007732CD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ดีเด่นประจำปีงบประมาณ พ.ศ. 2569</w:t>
            </w:r>
          </w:p>
        </w:tc>
      </w:tr>
      <w:tr w:rsidR="00B54F24" w:rsidRPr="00B85053" w14:paraId="20791C8B" w14:textId="77777777" w:rsidTr="00D15071">
        <w:tc>
          <w:tcPr>
            <w:tcW w:w="10421" w:type="dxa"/>
            <w:tcBorders>
              <w:top w:val="double" w:sz="4" w:space="0" w:color="auto"/>
            </w:tcBorders>
          </w:tcPr>
          <w:p w14:paraId="3B1121D0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B85053">
              <w:rPr>
                <w:rFonts w:ascii="TH SarabunPSK" w:hAnsi="TH SarabunPSK" w:cs="TH SarabunPSK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649ECBAB" wp14:editId="3AF83EA8">
                      <wp:simplePos x="0" y="0"/>
                      <wp:positionH relativeFrom="column">
                        <wp:posOffset>5563870</wp:posOffset>
                      </wp:positionH>
                      <wp:positionV relativeFrom="paragraph">
                        <wp:posOffset>85725</wp:posOffset>
                      </wp:positionV>
                      <wp:extent cx="914400" cy="1204595"/>
                      <wp:effectExtent l="8255" t="12700" r="10795" b="11430"/>
                      <wp:wrapNone/>
                      <wp:docPr id="2056414534" name="สี่เหลี่ยมผืนผ้า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1204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53224" id="สี่เหลี่ยมผืนผ้า 5" o:spid="_x0000_s1026" style="position:absolute;margin-left:438.1pt;margin-top:6.75pt;width:1in;height:94.8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"/>
                  </w:pict>
                </mc:Fallback>
              </mc:AlternateContent>
            </w:r>
          </w:p>
          <w:p w14:paraId="1B4AEB54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นาย นาง นางสาว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……….</w:t>
            </w:r>
          </w:p>
          <w:p w14:paraId="2432A2ED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60887D35" wp14:editId="6F3853B6">
                      <wp:simplePos x="0" y="0"/>
                      <wp:positionH relativeFrom="column">
                        <wp:posOffset>5760720</wp:posOffset>
                      </wp:positionH>
                      <wp:positionV relativeFrom="paragraph">
                        <wp:posOffset>63500</wp:posOffset>
                      </wp:positionV>
                      <wp:extent cx="654050" cy="333375"/>
                      <wp:effectExtent l="0" t="1270" r="0" b="0"/>
                      <wp:wrapNone/>
                      <wp:docPr id="72725632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05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820F2D" w14:textId="77777777" w:rsidR="00B54F24" w:rsidRPr="00144BF8" w:rsidRDefault="00B54F24" w:rsidP="00B54F24">
                                  <w:pPr>
                                    <w:rPr>
                                      <w:rFonts w:cs="Cordi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144BF8">
                                    <w:rPr>
                                      <w:rFonts w:cs="Cordia New"/>
                                      <w:sz w:val="32"/>
                                      <w:szCs w:val="32"/>
                                      <w:cs/>
                                    </w:rPr>
                                    <w:t>รูปถ่าย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87D35" id="Text Box 4" o:spid="_x0000_s1027" type="#_x0000_t202" style="position:absolute;margin-left:453.6pt;margin-top:5pt;width:51.5pt;height:26.2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" filled="f" stroked="f">
                      <v:textbox>
                        <w:txbxContent>
                          <w:p w14:paraId="32820F2D" w14:textId="77777777" w:rsidR="00B54F24" w:rsidRPr="00144BF8" w:rsidRDefault="00B54F24" w:rsidP="00B54F24">
                            <w:pPr>
                              <w:rPr>
                                <w:rFonts w:cs="Cordia New"/>
                                <w:sz w:val="32"/>
                                <w:szCs w:val="32"/>
                                <w:cs/>
                              </w:rPr>
                            </w:pPr>
                            <w:r w:rsidRPr="00144BF8">
                              <w:rPr>
                                <w:rFonts w:cs="Cordia New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วัน เดือน ปี เกิด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….……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อายุ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สถานภาพ  </w:t>
            </w:r>
            <w:r w:rsidRPr="00B85053">
              <w:rPr>
                <w:rFonts w:ascii="Lucida Console" w:hAnsi="Lucida Console" w:cs="TH SarabunPSK"/>
                <w:b/>
                <w:bCs/>
                <w:sz w:val="32"/>
                <w:szCs w:val="32"/>
              </w:rPr>
              <w:t>○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โสด 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5053">
              <w:rPr>
                <w:rFonts w:ascii="Lucida Console" w:hAnsi="Lucida Console" w:cs="TH SarabunPSK"/>
                <w:b/>
                <w:bCs/>
                <w:sz w:val="32"/>
                <w:szCs w:val="32"/>
              </w:rPr>
              <w:t>○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สมรส 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5053">
              <w:rPr>
                <w:rFonts w:ascii="Lucida Console" w:hAnsi="Lucida Console" w:cs="TH SarabunPSK"/>
                <w:b/>
                <w:bCs/>
                <w:sz w:val="32"/>
                <w:szCs w:val="32"/>
              </w:rPr>
              <w:t>○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าย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B85053">
              <w:rPr>
                <w:rFonts w:ascii="Lucida Console" w:hAnsi="Lucida Console" w:cs="TH SarabunPSK"/>
                <w:b/>
                <w:bCs/>
                <w:sz w:val="32"/>
                <w:szCs w:val="32"/>
              </w:rPr>
              <w:t>○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หย่า   </w:t>
            </w:r>
          </w:p>
          <w:p w14:paraId="45A1146C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เชื้อชาติ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สัญชาติ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ศาสนา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เบอร์โทรศัพท์.................................................</w:t>
            </w:r>
          </w:p>
          <w:p w14:paraId="4F994129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E-mail Address……………………………………………………………………………………….…….……….……………….</w:t>
            </w:r>
          </w:p>
          <w:p w14:paraId="45659823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ตำแหน่งปัจจุบัน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…………………………..……………………………...…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ระดับ...................................................</w:t>
            </w:r>
          </w:p>
          <w:p w14:paraId="658A532D" w14:textId="77777777" w:rsidR="00B54F24" w:rsidRPr="0084112F" w:rsidRDefault="00B54F24" w:rsidP="00D15071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06A5C4BC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  <w:tr w:rsidR="00B54F24" w:rsidRPr="00B85053" w14:paraId="65E3C028" w14:textId="77777777" w:rsidTr="00D15071">
        <w:tc>
          <w:tcPr>
            <w:tcW w:w="10421" w:type="dxa"/>
          </w:tcPr>
          <w:p w14:paraId="6148B578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D66A68B" w14:textId="77777777" w:rsidR="00B54F24" w:rsidRDefault="00B54F24" w:rsidP="00D15071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ประวัติการศึกษา</w:t>
            </w:r>
          </w:p>
          <w:tbl>
            <w:tblPr>
              <w:tblW w:w="102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2"/>
              <w:gridCol w:w="2409"/>
              <w:gridCol w:w="2694"/>
              <w:gridCol w:w="2976"/>
            </w:tblGrid>
            <w:tr w:rsidR="00B54F24" w:rsidRPr="007B5AEC" w14:paraId="4822EEA7" w14:textId="77777777" w:rsidTr="00D15071">
              <w:tc>
                <w:tcPr>
                  <w:tcW w:w="2132" w:type="dxa"/>
                </w:tcPr>
                <w:p w14:paraId="260FF631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ระดับการศึกษา</w:t>
                  </w:r>
                </w:p>
              </w:tc>
              <w:tc>
                <w:tcPr>
                  <w:tcW w:w="2409" w:type="dxa"/>
                </w:tcPr>
                <w:p w14:paraId="4D648B85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ชื่อวุฒิ</w:t>
                  </w:r>
                </w:p>
              </w:tc>
              <w:tc>
                <w:tcPr>
                  <w:tcW w:w="2694" w:type="dxa"/>
                </w:tcPr>
                <w:p w14:paraId="25493F5D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สาขา / วิชาเอก</w:t>
                  </w:r>
                </w:p>
              </w:tc>
              <w:tc>
                <w:tcPr>
                  <w:tcW w:w="2976" w:type="dxa"/>
                </w:tcPr>
                <w:p w14:paraId="0610A8A8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สถานศึกษา</w:t>
                  </w:r>
                </w:p>
              </w:tc>
            </w:tr>
            <w:tr w:rsidR="00B54F24" w:rsidRPr="007B5AEC" w14:paraId="67A139CF" w14:textId="77777777" w:rsidTr="00D15071">
              <w:tc>
                <w:tcPr>
                  <w:tcW w:w="2132" w:type="dxa"/>
                </w:tcPr>
                <w:p w14:paraId="7F2A4A4A" w14:textId="77777777" w:rsidR="00B54F24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ก่อนปริญญาตรี</w:t>
                  </w:r>
                </w:p>
                <w:p w14:paraId="1470FFFB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409" w:type="dxa"/>
                </w:tcPr>
                <w:p w14:paraId="4E1906D7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694" w:type="dxa"/>
                </w:tcPr>
                <w:p w14:paraId="31284AF6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976" w:type="dxa"/>
                </w:tcPr>
                <w:p w14:paraId="71D08593" w14:textId="77777777" w:rsidR="00B54F24" w:rsidRPr="007B5AEC" w:rsidRDefault="00B54F24" w:rsidP="00D15071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</w:tr>
            <w:tr w:rsidR="00B54F24" w:rsidRPr="007B5AEC" w14:paraId="54C91FE6" w14:textId="77777777" w:rsidTr="00D15071">
              <w:tc>
                <w:tcPr>
                  <w:tcW w:w="2132" w:type="dxa"/>
                </w:tcPr>
                <w:p w14:paraId="2F339922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ปริญญาตรี</w:t>
                  </w:r>
                </w:p>
                <w:p w14:paraId="69868C82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409" w:type="dxa"/>
                </w:tcPr>
                <w:p w14:paraId="69C94B4A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94" w:type="dxa"/>
                </w:tcPr>
                <w:p w14:paraId="6A5A3D95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976" w:type="dxa"/>
                </w:tcPr>
                <w:p w14:paraId="22F965F5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B54F24" w:rsidRPr="007B5AEC" w14:paraId="0279F073" w14:textId="77777777" w:rsidTr="00D15071">
              <w:tc>
                <w:tcPr>
                  <w:tcW w:w="2132" w:type="dxa"/>
                </w:tcPr>
                <w:p w14:paraId="42D9A7BA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ปริญญาโท</w:t>
                  </w:r>
                </w:p>
                <w:p w14:paraId="33045700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409" w:type="dxa"/>
                </w:tcPr>
                <w:p w14:paraId="488A58F7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94" w:type="dxa"/>
                </w:tcPr>
                <w:p w14:paraId="7E83DDE2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976" w:type="dxa"/>
                </w:tcPr>
                <w:p w14:paraId="23E4255C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B54F24" w:rsidRPr="007B5AEC" w14:paraId="171320F9" w14:textId="77777777" w:rsidTr="00D15071">
              <w:tc>
                <w:tcPr>
                  <w:tcW w:w="2132" w:type="dxa"/>
                </w:tcPr>
                <w:p w14:paraId="1B0A1DD5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ปริญญาเอก</w:t>
                  </w:r>
                </w:p>
                <w:p w14:paraId="6E2734BE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409" w:type="dxa"/>
                </w:tcPr>
                <w:p w14:paraId="711F4EFD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94" w:type="dxa"/>
                </w:tcPr>
                <w:p w14:paraId="59262463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976" w:type="dxa"/>
                </w:tcPr>
                <w:p w14:paraId="274EDA22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B54F24" w:rsidRPr="007B5AEC" w14:paraId="27121A64" w14:textId="77777777" w:rsidTr="00D15071">
              <w:tc>
                <w:tcPr>
                  <w:tcW w:w="2132" w:type="dxa"/>
                  <w:vAlign w:val="bottom"/>
                </w:tcPr>
                <w:p w14:paraId="53E4A308" w14:textId="77777777" w:rsidR="00B54F24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B5AEC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อื่นๆ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054F5B0D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</w:t>
                  </w:r>
                </w:p>
              </w:tc>
              <w:tc>
                <w:tcPr>
                  <w:tcW w:w="2409" w:type="dxa"/>
                </w:tcPr>
                <w:p w14:paraId="5064BFD6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94" w:type="dxa"/>
                </w:tcPr>
                <w:p w14:paraId="442064D6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976" w:type="dxa"/>
                </w:tcPr>
                <w:p w14:paraId="29C93565" w14:textId="77777777" w:rsidR="00B54F24" w:rsidRPr="007B5AEC" w:rsidRDefault="00B54F24" w:rsidP="00D1507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14:paraId="7C8B38BB" w14:textId="77777777" w:rsidR="00B54F24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040C45F0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  <w:tr w:rsidR="00B54F24" w:rsidRPr="00B85053" w14:paraId="7B05D550" w14:textId="77777777" w:rsidTr="00D15071">
        <w:tc>
          <w:tcPr>
            <w:tcW w:w="10421" w:type="dxa"/>
          </w:tcPr>
          <w:p w14:paraId="6D4FB2AB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58638CB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ที่อยู่ปัจจุบัน เลขที่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หมู่บ้าน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ตรอก/ซอย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</w:p>
          <w:p w14:paraId="293D822A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ถนน.................................................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แขวง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……..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อำเภอ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เขต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7B74480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………………….…………..…….….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รหัสไปรษณีย์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…………..……….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  <w:p w14:paraId="0CCBA1AB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</w:tr>
      <w:tr w:rsidR="00B54F24" w:rsidRPr="00B85053" w14:paraId="0519D84A" w14:textId="77777777" w:rsidTr="00D15071">
        <w:tc>
          <w:tcPr>
            <w:tcW w:w="10421" w:type="dxa"/>
          </w:tcPr>
          <w:p w14:paraId="29D5671C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AE15930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ที่อยู่ตามทะเบียนบ้าน เลขที่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หมู่บ้าน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ตรอก/ซอย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</w:p>
          <w:p w14:paraId="3227733C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ถนน.................................................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แขวง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.…………….…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……..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อำเภอ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เขต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E7C94BF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………………….…………..…….….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รหัสไปรษณีย์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…………..……….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  <w:p w14:paraId="7C6335F4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</w:tr>
      <w:tr w:rsidR="00B54F24" w:rsidRPr="00B85053" w14:paraId="7328E3AA" w14:textId="77777777" w:rsidTr="00D15071">
        <w:tc>
          <w:tcPr>
            <w:tcW w:w="10421" w:type="dxa"/>
          </w:tcPr>
          <w:p w14:paraId="4B8B5218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AD939F0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สถานที่ทำงานปัจจุบัน  </w:t>
            </w:r>
          </w:p>
          <w:p w14:paraId="3A907026" w14:textId="77777777" w:rsidR="00B54F24" w:rsidRPr="002E78E8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2E78E8">
              <w:rPr>
                <w:rFonts w:ascii="Lucida Console" w:hAnsi="Lucida Console" w:cs="TH SarabunPSK"/>
                <w:sz w:val="32"/>
                <w:szCs w:val="32"/>
              </w:rPr>
              <w:t>○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ข้าราชการ       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  <w:p w14:paraId="522B31FA" w14:textId="77777777" w:rsidR="00B54F24" w:rsidRPr="002E78E8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จังหวัด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2E78E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>.………..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>…………….</w:t>
            </w:r>
          </w:p>
          <w:p w14:paraId="5E292B4B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ปัจจุบัน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  <w:p w14:paraId="6C6ED687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</w:p>
        </w:tc>
      </w:tr>
      <w:tr w:rsidR="00B54F24" w:rsidRPr="0084112F" w14:paraId="6E13B807" w14:textId="77777777" w:rsidTr="00D15071">
        <w:tc>
          <w:tcPr>
            <w:tcW w:w="10421" w:type="dxa"/>
          </w:tcPr>
          <w:p w14:paraId="02B2DCE2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112F">
              <w:rPr>
                <w:rFonts w:ascii="TH SarabunPSK" w:hAnsi="TH SarabunPSK" w:cs="TH SarabunPSK"/>
                <w:sz w:val="32"/>
                <w:szCs w:val="32"/>
              </w:rPr>
              <w:t>6.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ประวัติการรับราชการ</w:t>
            </w:r>
          </w:p>
          <w:p w14:paraId="22D081C7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เริ่มรับราชการเมื่อวันที่ ...............เดือน...........................พ.ศ.......................ตำแหน่ง............................................................</w:t>
            </w:r>
          </w:p>
          <w:p w14:paraId="340F6133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อำเภอ...............................................................................จังหวัด..........................................................................................</w:t>
            </w:r>
          </w:p>
          <w:p w14:paraId="4D10AAF5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ระยะเวลาการดำรงตำแหน่งท้องถิ่นอำเภอตั้งแต่วันที่/เดือน/พ.ศ. ..............................ถึงวันที่/เดือน/พ.ศ............................</w:t>
            </w:r>
          </w:p>
          <w:p w14:paraId="137B5325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รวมดำรงตำแหน่งท้องถิ่นอำเภอ.......................ปี .........................เดือน........................วัน</w:t>
            </w:r>
          </w:p>
          <w:p w14:paraId="7D31799F" w14:textId="77777777" w:rsidR="00B54F24" w:rsidRPr="0084112F" w:rsidRDefault="00B54F24" w:rsidP="00D15071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</w:tr>
    </w:tbl>
    <w:p w14:paraId="0587DAB5" w14:textId="77777777" w:rsidR="00B54F24" w:rsidRDefault="00B54F24" w:rsidP="00B54F2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7DE1677" w14:textId="77777777" w:rsidR="00B54F24" w:rsidRPr="00B85053" w:rsidRDefault="00B54F24" w:rsidP="00B54F24">
      <w:pPr>
        <w:jc w:val="center"/>
        <w:rPr>
          <w:rFonts w:ascii="TH SarabunPSK" w:hAnsi="TH SarabunPSK" w:cs="TH SarabunPSK"/>
          <w:sz w:val="32"/>
          <w:szCs w:val="32"/>
        </w:rPr>
      </w:pPr>
      <w:r w:rsidRPr="00B85053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85053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85053">
        <w:rPr>
          <w:rFonts w:ascii="TH SarabunPSK" w:hAnsi="TH SarabunPSK" w:cs="TH SarabunPSK"/>
          <w:sz w:val="32"/>
          <w:szCs w:val="32"/>
        </w:rPr>
        <w:t>-</w:t>
      </w:r>
    </w:p>
    <w:p w14:paraId="2E109C5D" w14:textId="77777777" w:rsidR="00B54F24" w:rsidRDefault="00B54F24" w:rsidP="00B54F24">
      <w:pPr>
        <w:rPr>
          <w:rFonts w:ascii="TH SarabunPSK" w:hAnsi="TH SarabunPSK" w:cs="TH SarabunPSK"/>
          <w:sz w:val="20"/>
          <w:szCs w:val="20"/>
        </w:rPr>
      </w:pPr>
    </w:p>
    <w:tbl>
      <w:tblPr>
        <w:tblpPr w:leftFromText="180" w:rightFromText="180" w:vertAnchor="text" w:horzAnchor="margin" w:tblpXSpec="center" w:tblpY="59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B54F24" w:rsidRPr="00B85053" w14:paraId="15D46874" w14:textId="77777777" w:rsidTr="00D15071">
        <w:tc>
          <w:tcPr>
            <w:tcW w:w="10632" w:type="dxa"/>
          </w:tcPr>
          <w:p w14:paraId="4E4B5A0D" w14:textId="77777777" w:rsidR="00B54F24" w:rsidRPr="00D54300" w:rsidRDefault="00B54F24" w:rsidP="00D15071">
            <w:pPr>
              <w:rPr>
                <w:rFonts w:ascii="TH SarabunPSK" w:hAnsi="TH SarabunPSK" w:cs="TH SarabunPSK"/>
                <w:sz w:val="18"/>
                <w:szCs w:val="18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  <w:p w14:paraId="3BCA7C64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หากเคยดำรงตำแหน่งท้องถิ่นอำเภอมากกว่า 1 แห่ง ระบุ</w:t>
            </w:r>
          </w:p>
          <w:p w14:paraId="6212CFBC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7.1 ดำรงตำแหน่งท้องถิ่นอำเภอ..........................................................จังหวัด.......................................................</w:t>
            </w:r>
          </w:p>
          <w:p w14:paraId="06B83D1C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ระหว่างวันที่ ...............................................ถึงวันที่................................................</w:t>
            </w:r>
          </w:p>
          <w:p w14:paraId="650D1E88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7.2 ดำรงตำแหน่งท้องถิ่นอำเภอ..........................................................จังหวัด.......................................................</w:t>
            </w:r>
          </w:p>
          <w:p w14:paraId="43592C8F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ระหว่างวันที่ ...............................................ถึงวันที่................................................</w:t>
            </w:r>
          </w:p>
          <w:p w14:paraId="4F0F4C08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7.3 ดำรงตำแหน่งท้องถิ่นอำเภอ..........................................................จังหวัด.......................................................</w:t>
            </w:r>
          </w:p>
          <w:p w14:paraId="18E49FD5" w14:textId="77777777" w:rsidR="00B54F24" w:rsidRPr="00D54300" w:rsidRDefault="00B54F24" w:rsidP="00D15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ระหว่างวันที่ ...............................................ถึงวันที่................................................</w:t>
            </w:r>
          </w:p>
        </w:tc>
      </w:tr>
      <w:tr w:rsidR="00B54F24" w:rsidRPr="00B85053" w14:paraId="7C723A9A" w14:textId="77777777" w:rsidTr="00D15071">
        <w:tc>
          <w:tcPr>
            <w:tcW w:w="10632" w:type="dxa"/>
          </w:tcPr>
          <w:p w14:paraId="10B7D4DA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76D7733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ชื่อคู่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สมรส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..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proofErr w:type="gramStart"/>
            <w:r w:rsidRPr="00B85053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นามสกุล</w:t>
            </w:r>
            <w:proofErr w:type="gramEnd"/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……….….…….…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แหน่ง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</w:p>
          <w:p w14:paraId="3D82CEB9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สถานที่ทำงาน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ที่อยู่ที่ทำงาน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……………………………………………………………………..</w:t>
            </w:r>
          </w:p>
          <w:p w14:paraId="5E4157F6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…………………………………………………………………………………….…………………………………………………………………………………….</w:t>
            </w:r>
          </w:p>
          <w:p w14:paraId="0BD86085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รหัสไปรษณีย์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………...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…...………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โทรสาร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..……………</w:t>
            </w:r>
          </w:p>
          <w:p w14:paraId="06FB943A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  <w:tr w:rsidR="00B54F24" w:rsidRPr="00B85053" w14:paraId="6DF8C243" w14:textId="77777777" w:rsidTr="00D15071">
        <w:tc>
          <w:tcPr>
            <w:tcW w:w="10632" w:type="dxa"/>
          </w:tcPr>
          <w:p w14:paraId="453F155D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0236E86" w14:textId="77777777" w:rsidR="00B54F24" w:rsidRPr="00142E5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142E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บุคคลอ้างอิง 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142E52">
              <w:rPr>
                <w:rFonts w:ascii="TH SarabunPSK" w:hAnsi="TH SarabunPSK" w:cs="TH SarabunPSK"/>
                <w:sz w:val="32"/>
                <w:szCs w:val="32"/>
                <w:cs/>
              </w:rPr>
              <w:t>ติดต่อในกรณีฉุกเฉิน</w:t>
            </w:r>
          </w:p>
          <w:p w14:paraId="0A53C713" w14:textId="77777777" w:rsidR="00B54F24" w:rsidRPr="00142E5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2E52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142E52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ที่อยู่....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……………………………………………………...</w:t>
            </w:r>
          </w:p>
          <w:p w14:paraId="4B08E6D0" w14:textId="77777777" w:rsidR="00B54F24" w:rsidRPr="00142E5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2E52">
              <w:rPr>
                <w:rFonts w:ascii="TH SarabunPSK" w:hAnsi="TH SarabunPSK" w:cs="TH SarabunPSK"/>
                <w:sz w:val="32"/>
                <w:szCs w:val="32"/>
              </w:rPr>
              <w:t xml:space="preserve">    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  <w:p w14:paraId="2F8B9B45" w14:textId="77777777" w:rsidR="00B54F24" w:rsidRPr="00142E5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42E52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142E52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Pr="00142E52">
              <w:rPr>
                <w:rFonts w:ascii="TH SarabunPSK" w:hAnsi="TH SarabunPSK" w:cs="TH SarabunPSK"/>
                <w:sz w:val="32"/>
                <w:szCs w:val="32"/>
                <w:cs/>
              </w:rPr>
              <w:t>โทรสาร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142E52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โทรศัพท์มือถือ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</w:t>
            </w:r>
            <w:r w:rsidRPr="00142E52">
              <w:rPr>
                <w:rFonts w:ascii="TH SarabunPSK" w:hAnsi="TH SarabunPSK" w:cs="TH SarabunPSK"/>
                <w:sz w:val="32"/>
                <w:szCs w:val="32"/>
              </w:rPr>
              <w:t>…………………………..</w:t>
            </w:r>
          </w:p>
          <w:p w14:paraId="19D07A83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  <w:r w:rsidRPr="00142E52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</w:tr>
      <w:tr w:rsidR="00B54F24" w:rsidRPr="00B85053" w14:paraId="629307C2" w14:textId="77777777" w:rsidTr="00D15071">
        <w:tc>
          <w:tcPr>
            <w:tcW w:w="10632" w:type="dxa"/>
          </w:tcPr>
          <w:p w14:paraId="7B4179E6" w14:textId="77777777" w:rsidR="00B54F24" w:rsidRPr="00414BB2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9EE6C9C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414BB2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ดีเด่น</w:t>
            </w:r>
            <w:r w:rsidRPr="00414B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สรุปโดยย่อ</w:t>
            </w:r>
            <w:r w:rsidRPr="00414BB2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6AC9607B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4A873748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4060B4E0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5907C88B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1AA56E2A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578009CA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66045DA0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5088BBC2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2897EC40" w14:textId="77777777" w:rsidR="00B54F24" w:rsidRPr="00414BB2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………………………………………………………………………………………………………………….………………………………………………………..</w:t>
            </w:r>
          </w:p>
          <w:p w14:paraId="674F26DE" w14:textId="77777777" w:rsidR="00B54F24" w:rsidRPr="00B85053" w:rsidRDefault="00B54F24" w:rsidP="00D15071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414B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414BB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………………………………………..……………….</w:t>
            </w:r>
          </w:p>
        </w:tc>
      </w:tr>
      <w:tr w:rsidR="00B54F24" w:rsidRPr="00B85053" w14:paraId="7069D2AB" w14:textId="77777777" w:rsidTr="00D15071">
        <w:tc>
          <w:tcPr>
            <w:tcW w:w="10632" w:type="dxa"/>
            <w:tcBorders>
              <w:top w:val="single" w:sz="4" w:space="0" w:color="FFFFFF"/>
            </w:tcBorders>
          </w:tcPr>
          <w:p w14:paraId="3D9D9A02" w14:textId="77777777" w:rsidR="00B54F24" w:rsidRDefault="00B54F24" w:rsidP="00D15071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11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การถูกดำเนินการทางวินัย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การลงโทษ/ภาคทัณฑ์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การมีประเด็นการตรวจสอบ</w:t>
            </w:r>
          </w:p>
          <w:p w14:paraId="622A1438" w14:textId="77777777" w:rsidR="00B54F24" w:rsidRDefault="00B54F24" w:rsidP="00D15071">
            <w:pPr>
              <w:tabs>
                <w:tab w:val="left" w:pos="694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11.1 อยู่ระหว่างการมีประเด็นการตรวจสอบ</w:t>
            </w:r>
            <w:r>
              <w:rPr>
                <w:rFonts w:ascii="Lucida Console" w:hAnsi="Lucida Console" w:cs="TH SarabunPSK"/>
                <w:sz w:val="32"/>
                <w:szCs w:val="32"/>
              </w:rPr>
              <w:t xml:space="preserve">      </w:t>
            </w:r>
            <w:r w:rsidRPr="003A363E">
              <w:rPr>
                <w:rFonts w:ascii="Lucida Console" w:hAnsi="Lucida Console" w:cs="TH SarabunPSK"/>
                <w:szCs w:val="24"/>
              </w:rPr>
              <w:t xml:space="preserve"> </w:t>
            </w:r>
            <w:r w:rsidRPr="002E78E8">
              <w:rPr>
                <w:rFonts w:ascii="Lucida Console" w:hAnsi="Lucida Console" w:cs="TH SarabunPSK"/>
                <w:sz w:val="32"/>
                <w:szCs w:val="32"/>
              </w:rPr>
              <w:t>○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อยู่                    </w:t>
            </w:r>
            <w:r w:rsidRPr="002E78E8">
              <w:rPr>
                <w:rFonts w:ascii="Lucida Console" w:hAnsi="Lucida Console" w:cs="TH SarabunPSK"/>
                <w:sz w:val="32"/>
                <w:szCs w:val="32"/>
              </w:rPr>
              <w:t>○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ไม่อยู่</w:t>
            </w:r>
          </w:p>
          <w:p w14:paraId="03568BDA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11.2 เคยถูกดำเนินการทางวินัย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การลงโทษ/ภาคทัณฑ์    </w:t>
            </w:r>
            <w:r>
              <w:rPr>
                <w:rFonts w:ascii="Lucida Console" w:hAnsi="Lucida Console" w:cs="TH SarabunPSK"/>
                <w:sz w:val="32"/>
                <w:szCs w:val="32"/>
              </w:rPr>
              <w:t xml:space="preserve"> </w:t>
            </w:r>
            <w:r w:rsidRPr="002E78E8">
              <w:rPr>
                <w:rFonts w:ascii="Lucida Console" w:hAnsi="Lucida Console" w:cs="TH SarabunPSK"/>
                <w:sz w:val="32"/>
                <w:szCs w:val="32"/>
              </w:rPr>
              <w:t>○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เคย                   </w:t>
            </w:r>
            <w:r w:rsidRPr="002E78E8">
              <w:rPr>
                <w:rFonts w:ascii="Lucida Console" w:hAnsi="Lucida Console" w:cs="TH SarabunPSK"/>
                <w:sz w:val="32"/>
                <w:szCs w:val="32"/>
              </w:rPr>
              <w:t>○</w:t>
            </w:r>
            <w:r w:rsidRPr="002E78E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ไม่เคย</w:t>
            </w:r>
          </w:p>
          <w:p w14:paraId="2A3FE611" w14:textId="77777777" w:rsidR="00B54F24" w:rsidRPr="00B85053" w:rsidRDefault="00B54F24" w:rsidP="00D15071">
            <w:pPr>
              <w:rPr>
                <w:rFonts w:ascii="TH SarabunPSK" w:hAnsi="TH SarabunPSK" w:cs="TH SarabunPSK"/>
                <w:sz w:val="10"/>
                <w:szCs w:val="1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</w:tr>
      <w:tr w:rsidR="00B54F24" w:rsidRPr="00B85053" w14:paraId="4611EF46" w14:textId="77777777" w:rsidTr="00D15071">
        <w:tc>
          <w:tcPr>
            <w:tcW w:w="10632" w:type="dxa"/>
            <w:tcBorders>
              <w:top w:val="single" w:sz="4" w:space="0" w:color="FFFFFF"/>
            </w:tcBorders>
          </w:tcPr>
          <w:p w14:paraId="26C3E8AD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ขอรับรองว่าข้อความข้างต้นเป็นความจริงทุกประการ</w:t>
            </w:r>
          </w:p>
          <w:p w14:paraId="44C206BF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899551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322CA6" w14:textId="77777777" w:rsidR="00B54F24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B85053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…………………….</w:t>
            </w:r>
            <w:r w:rsidRPr="00B85053">
              <w:rPr>
                <w:rFonts w:ascii="TH SarabunPSK" w:hAnsi="TH SarabunPSK" w:cs="TH SarabunPSK"/>
                <w:sz w:val="32"/>
                <w:szCs w:val="32"/>
              </w:rPr>
              <w:t>…………………………..</w:t>
            </w:r>
          </w:p>
          <w:p w14:paraId="46E7CF8B" w14:textId="77777777" w:rsidR="00B54F24" w:rsidRPr="00B85053" w:rsidRDefault="00B54F24" w:rsidP="00D150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(....................................................................................)</w:t>
            </w:r>
          </w:p>
        </w:tc>
      </w:tr>
      <w:tr w:rsidR="00B54F24" w:rsidRPr="00B85053" w14:paraId="798DE70F" w14:textId="77777777" w:rsidTr="00D15071">
        <w:trPr>
          <w:trHeight w:val="50"/>
        </w:trPr>
        <w:tc>
          <w:tcPr>
            <w:tcW w:w="106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1519DC" w14:textId="77777777" w:rsidR="00B54F24" w:rsidRPr="002E78E8" w:rsidRDefault="00B54F24" w:rsidP="00D15071">
            <w:pPr>
              <w:spacing w:before="240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14:paraId="53E617FE" w14:textId="77777777" w:rsidR="00B54F24" w:rsidRPr="00B85053" w:rsidRDefault="00B54F24" w:rsidP="00B54F24">
      <w:pPr>
        <w:rPr>
          <w:rFonts w:ascii="TH SarabunPSK" w:hAnsi="TH SarabunPSK" w:cs="TH SarabunPSK"/>
          <w:sz w:val="20"/>
          <w:szCs w:val="20"/>
        </w:rPr>
      </w:pPr>
    </w:p>
    <w:p w14:paraId="3D335AB1" w14:textId="77777777" w:rsidR="00B54F24" w:rsidRPr="00B85053" w:rsidRDefault="00B54F24" w:rsidP="00B54F24">
      <w:pPr>
        <w:rPr>
          <w:rFonts w:ascii="TH SarabunPSK" w:hAnsi="TH SarabunPSK" w:cs="TH SarabunPSK"/>
          <w:cs/>
        </w:rPr>
      </w:pPr>
    </w:p>
    <w:p w14:paraId="60819958" w14:textId="77777777" w:rsidR="00B54F24" w:rsidRDefault="00B54F24" w:rsidP="002D0AA6">
      <w:pPr>
        <w:jc w:val="thaiDistribute"/>
        <w:rPr>
          <w:rFonts w:ascii="TH SarabunIT๙" w:hAnsi="TH SarabunIT๙" w:cs="TH SarabunIT๙"/>
          <w:b/>
          <w:bCs/>
          <w:color w:val="EE0000"/>
          <w:sz w:val="16"/>
          <w:szCs w:val="16"/>
        </w:rPr>
      </w:pPr>
    </w:p>
    <w:sectPr w:rsidR="00B54F24" w:rsidSect="00F90491">
      <w:headerReference w:type="even" r:id="rId8"/>
      <w:pgSz w:w="11906" w:h="16838" w:code="9"/>
      <w:pgMar w:top="1021" w:right="1134" w:bottom="142" w:left="1560" w:header="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E4C5" w14:textId="77777777" w:rsidR="000212B5" w:rsidRDefault="000212B5">
      <w:r>
        <w:separator/>
      </w:r>
    </w:p>
  </w:endnote>
  <w:endnote w:type="continuationSeparator" w:id="0">
    <w:p w14:paraId="2D457B93" w14:textId="77777777" w:rsidR="000212B5" w:rsidRDefault="0002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B1E4C" w14:textId="77777777" w:rsidR="000212B5" w:rsidRDefault="000212B5">
      <w:r>
        <w:separator/>
      </w:r>
    </w:p>
  </w:footnote>
  <w:footnote w:type="continuationSeparator" w:id="0">
    <w:p w14:paraId="1F4405CD" w14:textId="77777777" w:rsidR="000212B5" w:rsidRDefault="00021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F04BB" w14:textId="77777777" w:rsidR="00452D97" w:rsidRDefault="00452D97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456545E9" w14:textId="77777777" w:rsidR="00452D97" w:rsidRDefault="00452D9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5AC3"/>
    <w:multiLevelType w:val="hybridMultilevel"/>
    <w:tmpl w:val="39700CA0"/>
    <w:lvl w:ilvl="0" w:tplc="445AA57C">
      <w:start w:val="2"/>
      <w:numFmt w:val="bullet"/>
      <w:lvlText w:val="-"/>
      <w:lvlJc w:val="left"/>
      <w:pPr>
        <w:ind w:left="177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558362D"/>
    <w:multiLevelType w:val="hybridMultilevel"/>
    <w:tmpl w:val="C0A4D5CA"/>
    <w:lvl w:ilvl="0" w:tplc="454AA8AE">
      <w:start w:val="2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" w15:restartNumberingAfterBreak="0">
    <w:nsid w:val="0ADC41CA"/>
    <w:multiLevelType w:val="hybridMultilevel"/>
    <w:tmpl w:val="422042BC"/>
    <w:lvl w:ilvl="0" w:tplc="9D9CD508">
      <w:start w:val="1"/>
      <w:numFmt w:val="decimal"/>
      <w:lvlText w:val="%1)"/>
      <w:lvlJc w:val="left"/>
      <w:pPr>
        <w:ind w:left="20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13" w:hanging="360"/>
      </w:pPr>
    </w:lvl>
    <w:lvl w:ilvl="2" w:tplc="0409001B" w:tentative="1">
      <w:start w:val="1"/>
      <w:numFmt w:val="lowerRoman"/>
      <w:lvlText w:val="%3."/>
      <w:lvlJc w:val="right"/>
      <w:pPr>
        <w:ind w:left="3533" w:hanging="180"/>
      </w:pPr>
    </w:lvl>
    <w:lvl w:ilvl="3" w:tplc="0409000F" w:tentative="1">
      <w:start w:val="1"/>
      <w:numFmt w:val="decimal"/>
      <w:lvlText w:val="%4."/>
      <w:lvlJc w:val="left"/>
      <w:pPr>
        <w:ind w:left="4253" w:hanging="360"/>
      </w:pPr>
    </w:lvl>
    <w:lvl w:ilvl="4" w:tplc="04090019" w:tentative="1">
      <w:start w:val="1"/>
      <w:numFmt w:val="lowerLetter"/>
      <w:lvlText w:val="%5."/>
      <w:lvlJc w:val="left"/>
      <w:pPr>
        <w:ind w:left="4973" w:hanging="360"/>
      </w:pPr>
    </w:lvl>
    <w:lvl w:ilvl="5" w:tplc="0409001B" w:tentative="1">
      <w:start w:val="1"/>
      <w:numFmt w:val="lowerRoman"/>
      <w:lvlText w:val="%6."/>
      <w:lvlJc w:val="right"/>
      <w:pPr>
        <w:ind w:left="5693" w:hanging="180"/>
      </w:pPr>
    </w:lvl>
    <w:lvl w:ilvl="6" w:tplc="0409000F" w:tentative="1">
      <w:start w:val="1"/>
      <w:numFmt w:val="decimal"/>
      <w:lvlText w:val="%7."/>
      <w:lvlJc w:val="left"/>
      <w:pPr>
        <w:ind w:left="6413" w:hanging="360"/>
      </w:pPr>
    </w:lvl>
    <w:lvl w:ilvl="7" w:tplc="04090019" w:tentative="1">
      <w:start w:val="1"/>
      <w:numFmt w:val="lowerLetter"/>
      <w:lvlText w:val="%8."/>
      <w:lvlJc w:val="left"/>
      <w:pPr>
        <w:ind w:left="7133" w:hanging="360"/>
      </w:pPr>
    </w:lvl>
    <w:lvl w:ilvl="8" w:tplc="0409001B" w:tentative="1">
      <w:start w:val="1"/>
      <w:numFmt w:val="lowerRoman"/>
      <w:lvlText w:val="%9."/>
      <w:lvlJc w:val="right"/>
      <w:pPr>
        <w:ind w:left="7853" w:hanging="180"/>
      </w:pPr>
    </w:lvl>
  </w:abstractNum>
  <w:abstractNum w:abstractNumId="3" w15:restartNumberingAfterBreak="0">
    <w:nsid w:val="0CD17017"/>
    <w:multiLevelType w:val="hybridMultilevel"/>
    <w:tmpl w:val="F08A9CF2"/>
    <w:lvl w:ilvl="0" w:tplc="FFFFFFF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680" w:hanging="360"/>
      </w:pPr>
    </w:lvl>
    <w:lvl w:ilvl="2" w:tplc="FFFFFFFF" w:tentative="1">
      <w:start w:val="1"/>
      <w:numFmt w:val="lowerRoman"/>
      <w:lvlText w:val="%3."/>
      <w:lvlJc w:val="right"/>
      <w:pPr>
        <w:ind w:left="5400" w:hanging="180"/>
      </w:pPr>
    </w:lvl>
    <w:lvl w:ilvl="3" w:tplc="FFFFFFFF" w:tentative="1">
      <w:start w:val="1"/>
      <w:numFmt w:val="decimal"/>
      <w:lvlText w:val="%4."/>
      <w:lvlJc w:val="left"/>
      <w:pPr>
        <w:ind w:left="6120" w:hanging="360"/>
      </w:pPr>
    </w:lvl>
    <w:lvl w:ilvl="4" w:tplc="FFFFFFFF" w:tentative="1">
      <w:start w:val="1"/>
      <w:numFmt w:val="lowerLetter"/>
      <w:lvlText w:val="%5."/>
      <w:lvlJc w:val="left"/>
      <w:pPr>
        <w:ind w:left="6840" w:hanging="360"/>
      </w:pPr>
    </w:lvl>
    <w:lvl w:ilvl="5" w:tplc="FFFFFFFF" w:tentative="1">
      <w:start w:val="1"/>
      <w:numFmt w:val="lowerRoman"/>
      <w:lvlText w:val="%6."/>
      <w:lvlJc w:val="right"/>
      <w:pPr>
        <w:ind w:left="7560" w:hanging="180"/>
      </w:pPr>
    </w:lvl>
    <w:lvl w:ilvl="6" w:tplc="FFFFFFFF" w:tentative="1">
      <w:start w:val="1"/>
      <w:numFmt w:val="decimal"/>
      <w:lvlText w:val="%7."/>
      <w:lvlJc w:val="left"/>
      <w:pPr>
        <w:ind w:left="8280" w:hanging="360"/>
      </w:pPr>
    </w:lvl>
    <w:lvl w:ilvl="7" w:tplc="FFFFFFFF" w:tentative="1">
      <w:start w:val="1"/>
      <w:numFmt w:val="lowerLetter"/>
      <w:lvlText w:val="%8."/>
      <w:lvlJc w:val="left"/>
      <w:pPr>
        <w:ind w:left="9000" w:hanging="360"/>
      </w:pPr>
    </w:lvl>
    <w:lvl w:ilvl="8" w:tplc="FFFFFFFF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C2505A"/>
    <w:multiLevelType w:val="hybridMultilevel"/>
    <w:tmpl w:val="82B4B11C"/>
    <w:lvl w:ilvl="0" w:tplc="1374BDC4">
      <w:start w:val="1"/>
      <w:numFmt w:val="bullet"/>
      <w:lvlText w:val="-"/>
      <w:lvlJc w:val="left"/>
      <w:pPr>
        <w:ind w:left="177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15935072"/>
    <w:multiLevelType w:val="hybridMultilevel"/>
    <w:tmpl w:val="7FC2D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25E11"/>
    <w:multiLevelType w:val="hybridMultilevel"/>
    <w:tmpl w:val="B532F374"/>
    <w:lvl w:ilvl="0" w:tplc="2678453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ED50AA2"/>
    <w:multiLevelType w:val="hybridMultilevel"/>
    <w:tmpl w:val="340AF334"/>
    <w:lvl w:ilvl="0" w:tplc="F418CD80">
      <w:start w:val="2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23052974"/>
    <w:multiLevelType w:val="hybridMultilevel"/>
    <w:tmpl w:val="D0BAFF66"/>
    <w:lvl w:ilvl="0" w:tplc="3AA89A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D50DC6"/>
    <w:multiLevelType w:val="hybridMultilevel"/>
    <w:tmpl w:val="9C30595E"/>
    <w:lvl w:ilvl="0" w:tplc="0630B1C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260F41CD"/>
    <w:multiLevelType w:val="hybridMultilevel"/>
    <w:tmpl w:val="AA005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C4638"/>
    <w:multiLevelType w:val="hybridMultilevel"/>
    <w:tmpl w:val="D0BAFF6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76134E"/>
    <w:multiLevelType w:val="hybridMultilevel"/>
    <w:tmpl w:val="0570DB06"/>
    <w:lvl w:ilvl="0" w:tplc="0FC0A6C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2F98225D"/>
    <w:multiLevelType w:val="hybridMultilevel"/>
    <w:tmpl w:val="28267E46"/>
    <w:lvl w:ilvl="0" w:tplc="8F8C8956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4" w15:restartNumberingAfterBreak="0">
    <w:nsid w:val="336E3A55"/>
    <w:multiLevelType w:val="hybridMultilevel"/>
    <w:tmpl w:val="16621A04"/>
    <w:lvl w:ilvl="0" w:tplc="0868E1B2">
      <w:start w:val="1"/>
      <w:numFmt w:val="decimal"/>
      <w:lvlText w:val="%1."/>
      <w:lvlJc w:val="left"/>
      <w:pPr>
        <w:ind w:left="1778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37BE3083"/>
    <w:multiLevelType w:val="hybridMultilevel"/>
    <w:tmpl w:val="F614F6F8"/>
    <w:lvl w:ilvl="0" w:tplc="6E8088F8">
      <w:start w:val="3"/>
      <w:numFmt w:val="bullet"/>
      <w:lvlText w:val="-"/>
      <w:lvlJc w:val="left"/>
      <w:pPr>
        <w:ind w:left="177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49AF7615"/>
    <w:multiLevelType w:val="hybridMultilevel"/>
    <w:tmpl w:val="0F6CFE04"/>
    <w:lvl w:ilvl="0" w:tplc="06066C3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C601D2E"/>
    <w:multiLevelType w:val="hybridMultilevel"/>
    <w:tmpl w:val="2D1A9608"/>
    <w:lvl w:ilvl="0" w:tplc="318AFB3E">
      <w:start w:val="3"/>
      <w:numFmt w:val="bullet"/>
      <w:lvlText w:val="-"/>
      <w:lvlJc w:val="left"/>
      <w:pPr>
        <w:ind w:left="47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63" w:hanging="360"/>
      </w:pPr>
      <w:rPr>
        <w:rFonts w:ascii="Wingdings" w:hAnsi="Wingdings" w:hint="default"/>
      </w:rPr>
    </w:lvl>
  </w:abstractNum>
  <w:abstractNum w:abstractNumId="18" w15:restartNumberingAfterBreak="0">
    <w:nsid w:val="5D531381"/>
    <w:multiLevelType w:val="hybridMultilevel"/>
    <w:tmpl w:val="B0E48824"/>
    <w:lvl w:ilvl="0" w:tplc="B9DC9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0DA59F3"/>
    <w:multiLevelType w:val="hybridMultilevel"/>
    <w:tmpl w:val="45BA7A70"/>
    <w:lvl w:ilvl="0" w:tplc="70306A3E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0" w15:restartNumberingAfterBreak="0">
    <w:nsid w:val="649E4C0B"/>
    <w:multiLevelType w:val="hybridMultilevel"/>
    <w:tmpl w:val="B4F229C4"/>
    <w:lvl w:ilvl="0" w:tplc="B3AE9DAE">
      <w:start w:val="2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1" w15:restartNumberingAfterBreak="0">
    <w:nsid w:val="758B1610"/>
    <w:multiLevelType w:val="hybridMultilevel"/>
    <w:tmpl w:val="DD127CB4"/>
    <w:lvl w:ilvl="0" w:tplc="FE62BC3C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4D45D0"/>
    <w:multiLevelType w:val="hybridMultilevel"/>
    <w:tmpl w:val="404ADC56"/>
    <w:lvl w:ilvl="0" w:tplc="3648F68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30E48"/>
    <w:multiLevelType w:val="hybridMultilevel"/>
    <w:tmpl w:val="1AF2F690"/>
    <w:lvl w:ilvl="0" w:tplc="06A2F734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83C7894"/>
    <w:multiLevelType w:val="hybridMultilevel"/>
    <w:tmpl w:val="74BE3D0C"/>
    <w:lvl w:ilvl="0" w:tplc="904E9D78">
      <w:start w:val="1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D0572E2"/>
    <w:multiLevelType w:val="hybridMultilevel"/>
    <w:tmpl w:val="6DE0C78A"/>
    <w:lvl w:ilvl="0" w:tplc="C832E14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7779293">
    <w:abstractNumId w:val="20"/>
  </w:num>
  <w:num w:numId="2" w16cid:durableId="1147552270">
    <w:abstractNumId w:val="24"/>
  </w:num>
  <w:num w:numId="3" w16cid:durableId="114911155">
    <w:abstractNumId w:val="1"/>
  </w:num>
  <w:num w:numId="4" w16cid:durableId="2059010800">
    <w:abstractNumId w:val="7"/>
  </w:num>
  <w:num w:numId="5" w16cid:durableId="997658432">
    <w:abstractNumId w:val="25"/>
  </w:num>
  <w:num w:numId="6" w16cid:durableId="533735299">
    <w:abstractNumId w:val="23"/>
  </w:num>
  <w:num w:numId="7" w16cid:durableId="165756030">
    <w:abstractNumId w:val="14"/>
  </w:num>
  <w:num w:numId="8" w16cid:durableId="1661076571">
    <w:abstractNumId w:val="4"/>
  </w:num>
  <w:num w:numId="9" w16cid:durableId="169805077">
    <w:abstractNumId w:val="2"/>
  </w:num>
  <w:num w:numId="10" w16cid:durableId="2084792317">
    <w:abstractNumId w:val="19"/>
  </w:num>
  <w:num w:numId="11" w16cid:durableId="1606498596">
    <w:abstractNumId w:val="12"/>
  </w:num>
  <w:num w:numId="12" w16cid:durableId="1982036662">
    <w:abstractNumId w:val="5"/>
  </w:num>
  <w:num w:numId="13" w16cid:durableId="1327051940">
    <w:abstractNumId w:val="22"/>
  </w:num>
  <w:num w:numId="14" w16cid:durableId="1801459295">
    <w:abstractNumId w:val="18"/>
  </w:num>
  <w:num w:numId="15" w16cid:durableId="997152113">
    <w:abstractNumId w:val="15"/>
  </w:num>
  <w:num w:numId="16" w16cid:durableId="872350557">
    <w:abstractNumId w:val="21"/>
  </w:num>
  <w:num w:numId="17" w16cid:durableId="497963115">
    <w:abstractNumId w:val="9"/>
  </w:num>
  <w:num w:numId="18" w16cid:durableId="1813791078">
    <w:abstractNumId w:val="13"/>
  </w:num>
  <w:num w:numId="19" w16cid:durableId="517351183">
    <w:abstractNumId w:val="10"/>
  </w:num>
  <w:num w:numId="20" w16cid:durableId="2098089533">
    <w:abstractNumId w:val="0"/>
  </w:num>
  <w:num w:numId="21" w16cid:durableId="919604291">
    <w:abstractNumId w:val="17"/>
  </w:num>
  <w:num w:numId="22" w16cid:durableId="351079459">
    <w:abstractNumId w:val="6"/>
  </w:num>
  <w:num w:numId="23" w16cid:durableId="1445030347">
    <w:abstractNumId w:val="3"/>
  </w:num>
  <w:num w:numId="24" w16cid:durableId="1033772939">
    <w:abstractNumId w:val="16"/>
  </w:num>
  <w:num w:numId="25" w16cid:durableId="33235392">
    <w:abstractNumId w:val="8"/>
  </w:num>
  <w:num w:numId="26" w16cid:durableId="2074039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4B0"/>
    <w:rsid w:val="000009B3"/>
    <w:rsid w:val="0000128D"/>
    <w:rsid w:val="000032A3"/>
    <w:rsid w:val="000053BA"/>
    <w:rsid w:val="0000565C"/>
    <w:rsid w:val="00006B2B"/>
    <w:rsid w:val="00012F9F"/>
    <w:rsid w:val="000131A1"/>
    <w:rsid w:val="000135FD"/>
    <w:rsid w:val="00013DF7"/>
    <w:rsid w:val="0001527E"/>
    <w:rsid w:val="000212B5"/>
    <w:rsid w:val="00021349"/>
    <w:rsid w:val="00022819"/>
    <w:rsid w:val="00022D7F"/>
    <w:rsid w:val="00025258"/>
    <w:rsid w:val="00025302"/>
    <w:rsid w:val="00026308"/>
    <w:rsid w:val="000263F4"/>
    <w:rsid w:val="00027138"/>
    <w:rsid w:val="000272A3"/>
    <w:rsid w:val="00027728"/>
    <w:rsid w:val="00032F63"/>
    <w:rsid w:val="00034728"/>
    <w:rsid w:val="000403D2"/>
    <w:rsid w:val="00041424"/>
    <w:rsid w:val="00043CEC"/>
    <w:rsid w:val="00046079"/>
    <w:rsid w:val="00050896"/>
    <w:rsid w:val="000529E5"/>
    <w:rsid w:val="000534D0"/>
    <w:rsid w:val="00053E61"/>
    <w:rsid w:val="00054191"/>
    <w:rsid w:val="0005721B"/>
    <w:rsid w:val="000574B1"/>
    <w:rsid w:val="00061EFF"/>
    <w:rsid w:val="0006201A"/>
    <w:rsid w:val="00064D32"/>
    <w:rsid w:val="0006583D"/>
    <w:rsid w:val="00070F3D"/>
    <w:rsid w:val="00071C46"/>
    <w:rsid w:val="00072E78"/>
    <w:rsid w:val="000804CE"/>
    <w:rsid w:val="00081A4D"/>
    <w:rsid w:val="00084D7D"/>
    <w:rsid w:val="000855ED"/>
    <w:rsid w:val="000913F6"/>
    <w:rsid w:val="00092BEB"/>
    <w:rsid w:val="000946A3"/>
    <w:rsid w:val="00094AB8"/>
    <w:rsid w:val="000950B3"/>
    <w:rsid w:val="00095710"/>
    <w:rsid w:val="00095CA0"/>
    <w:rsid w:val="00096B3C"/>
    <w:rsid w:val="00096F1F"/>
    <w:rsid w:val="000974D5"/>
    <w:rsid w:val="000A1EA5"/>
    <w:rsid w:val="000A4867"/>
    <w:rsid w:val="000A707E"/>
    <w:rsid w:val="000B10A7"/>
    <w:rsid w:val="000B1ADC"/>
    <w:rsid w:val="000B1E7B"/>
    <w:rsid w:val="000B250C"/>
    <w:rsid w:val="000B575C"/>
    <w:rsid w:val="000C05DD"/>
    <w:rsid w:val="000C6908"/>
    <w:rsid w:val="000C6B12"/>
    <w:rsid w:val="000D2543"/>
    <w:rsid w:val="000D30EB"/>
    <w:rsid w:val="000D5A35"/>
    <w:rsid w:val="000D658D"/>
    <w:rsid w:val="000E4BF2"/>
    <w:rsid w:val="000E70F8"/>
    <w:rsid w:val="000F08DF"/>
    <w:rsid w:val="000F2C29"/>
    <w:rsid w:val="000F7D3F"/>
    <w:rsid w:val="00101951"/>
    <w:rsid w:val="00103833"/>
    <w:rsid w:val="00104107"/>
    <w:rsid w:val="001066DC"/>
    <w:rsid w:val="00107DC9"/>
    <w:rsid w:val="00110B47"/>
    <w:rsid w:val="00117C1F"/>
    <w:rsid w:val="00117E8B"/>
    <w:rsid w:val="00120CF2"/>
    <w:rsid w:val="0012385F"/>
    <w:rsid w:val="001254EF"/>
    <w:rsid w:val="00125C26"/>
    <w:rsid w:val="00127D78"/>
    <w:rsid w:val="00130763"/>
    <w:rsid w:val="00130DE1"/>
    <w:rsid w:val="00132DA8"/>
    <w:rsid w:val="0013432E"/>
    <w:rsid w:val="00135AFF"/>
    <w:rsid w:val="00137F0D"/>
    <w:rsid w:val="00141842"/>
    <w:rsid w:val="001420AB"/>
    <w:rsid w:val="00145C5F"/>
    <w:rsid w:val="0015009B"/>
    <w:rsid w:val="00153C58"/>
    <w:rsid w:val="00153FB9"/>
    <w:rsid w:val="00157820"/>
    <w:rsid w:val="00162965"/>
    <w:rsid w:val="00162D56"/>
    <w:rsid w:val="001649DB"/>
    <w:rsid w:val="00164CA3"/>
    <w:rsid w:val="00165392"/>
    <w:rsid w:val="00180320"/>
    <w:rsid w:val="00184E11"/>
    <w:rsid w:val="00185193"/>
    <w:rsid w:val="00187A3A"/>
    <w:rsid w:val="0019023E"/>
    <w:rsid w:val="00190E9F"/>
    <w:rsid w:val="00191381"/>
    <w:rsid w:val="00193FB7"/>
    <w:rsid w:val="001951E8"/>
    <w:rsid w:val="00196F95"/>
    <w:rsid w:val="00197EEF"/>
    <w:rsid w:val="001A2B4A"/>
    <w:rsid w:val="001A3DB3"/>
    <w:rsid w:val="001A6308"/>
    <w:rsid w:val="001B0C1D"/>
    <w:rsid w:val="001B2824"/>
    <w:rsid w:val="001B2C9C"/>
    <w:rsid w:val="001B3E54"/>
    <w:rsid w:val="001B45E2"/>
    <w:rsid w:val="001B48C4"/>
    <w:rsid w:val="001C0708"/>
    <w:rsid w:val="001C0B95"/>
    <w:rsid w:val="001C38C6"/>
    <w:rsid w:val="001C47CC"/>
    <w:rsid w:val="001C6F8D"/>
    <w:rsid w:val="001C7325"/>
    <w:rsid w:val="001D3E9C"/>
    <w:rsid w:val="001D5A35"/>
    <w:rsid w:val="001D5BBF"/>
    <w:rsid w:val="001D6282"/>
    <w:rsid w:val="001E2D83"/>
    <w:rsid w:val="001F0A33"/>
    <w:rsid w:val="001F5E85"/>
    <w:rsid w:val="001F6859"/>
    <w:rsid w:val="001F73BE"/>
    <w:rsid w:val="00205377"/>
    <w:rsid w:val="00207B83"/>
    <w:rsid w:val="00212C35"/>
    <w:rsid w:val="00213326"/>
    <w:rsid w:val="00214887"/>
    <w:rsid w:val="00214D06"/>
    <w:rsid w:val="00215E4C"/>
    <w:rsid w:val="00226C02"/>
    <w:rsid w:val="0022709C"/>
    <w:rsid w:val="002328EA"/>
    <w:rsid w:val="00232A1D"/>
    <w:rsid w:val="0023433B"/>
    <w:rsid w:val="00234405"/>
    <w:rsid w:val="0023498B"/>
    <w:rsid w:val="00234EC1"/>
    <w:rsid w:val="0023607D"/>
    <w:rsid w:val="00236425"/>
    <w:rsid w:val="00240DFC"/>
    <w:rsid w:val="00241929"/>
    <w:rsid w:val="00241D74"/>
    <w:rsid w:val="00242816"/>
    <w:rsid w:val="0024332B"/>
    <w:rsid w:val="00252353"/>
    <w:rsid w:val="00254385"/>
    <w:rsid w:val="00264E75"/>
    <w:rsid w:val="00264EC9"/>
    <w:rsid w:val="002701DF"/>
    <w:rsid w:val="002718B6"/>
    <w:rsid w:val="002747A4"/>
    <w:rsid w:val="00277701"/>
    <w:rsid w:val="0028153B"/>
    <w:rsid w:val="00281C54"/>
    <w:rsid w:val="00282389"/>
    <w:rsid w:val="0028504E"/>
    <w:rsid w:val="00285742"/>
    <w:rsid w:val="00290962"/>
    <w:rsid w:val="00291CE2"/>
    <w:rsid w:val="002945E3"/>
    <w:rsid w:val="002970D0"/>
    <w:rsid w:val="002A0224"/>
    <w:rsid w:val="002A0E13"/>
    <w:rsid w:val="002A1F42"/>
    <w:rsid w:val="002B0C5F"/>
    <w:rsid w:val="002B55DF"/>
    <w:rsid w:val="002C2853"/>
    <w:rsid w:val="002C6525"/>
    <w:rsid w:val="002C7018"/>
    <w:rsid w:val="002D0AA6"/>
    <w:rsid w:val="002D3495"/>
    <w:rsid w:val="002D462D"/>
    <w:rsid w:val="002E09AE"/>
    <w:rsid w:val="002E16C7"/>
    <w:rsid w:val="002E1EB8"/>
    <w:rsid w:val="002E3664"/>
    <w:rsid w:val="002E54CB"/>
    <w:rsid w:val="002E65EE"/>
    <w:rsid w:val="002E67FC"/>
    <w:rsid w:val="002E744D"/>
    <w:rsid w:val="002F1AAD"/>
    <w:rsid w:val="002F4799"/>
    <w:rsid w:val="002F7A2D"/>
    <w:rsid w:val="0030270D"/>
    <w:rsid w:val="003041BA"/>
    <w:rsid w:val="0030632D"/>
    <w:rsid w:val="003151C8"/>
    <w:rsid w:val="003159CB"/>
    <w:rsid w:val="003159ED"/>
    <w:rsid w:val="00315E50"/>
    <w:rsid w:val="003174DE"/>
    <w:rsid w:val="00317FA6"/>
    <w:rsid w:val="00320159"/>
    <w:rsid w:val="003220D3"/>
    <w:rsid w:val="00323504"/>
    <w:rsid w:val="00324C6D"/>
    <w:rsid w:val="00330506"/>
    <w:rsid w:val="003314E5"/>
    <w:rsid w:val="00331924"/>
    <w:rsid w:val="003349E9"/>
    <w:rsid w:val="00337B05"/>
    <w:rsid w:val="003412CE"/>
    <w:rsid w:val="00343332"/>
    <w:rsid w:val="0034743C"/>
    <w:rsid w:val="00347AA4"/>
    <w:rsid w:val="003512D1"/>
    <w:rsid w:val="003526E5"/>
    <w:rsid w:val="0035352E"/>
    <w:rsid w:val="00361E6F"/>
    <w:rsid w:val="00361F0E"/>
    <w:rsid w:val="0036265B"/>
    <w:rsid w:val="0036436C"/>
    <w:rsid w:val="00372D87"/>
    <w:rsid w:val="003734C1"/>
    <w:rsid w:val="003746CE"/>
    <w:rsid w:val="003748E4"/>
    <w:rsid w:val="00374D62"/>
    <w:rsid w:val="003768BA"/>
    <w:rsid w:val="00387B20"/>
    <w:rsid w:val="00390EFE"/>
    <w:rsid w:val="0039202E"/>
    <w:rsid w:val="003926C9"/>
    <w:rsid w:val="003926CC"/>
    <w:rsid w:val="003962E3"/>
    <w:rsid w:val="00396C40"/>
    <w:rsid w:val="003A57F4"/>
    <w:rsid w:val="003A7061"/>
    <w:rsid w:val="003A73EE"/>
    <w:rsid w:val="003B0B81"/>
    <w:rsid w:val="003B314F"/>
    <w:rsid w:val="003B42B4"/>
    <w:rsid w:val="003C3327"/>
    <w:rsid w:val="003C4B77"/>
    <w:rsid w:val="003C4EC4"/>
    <w:rsid w:val="003C702E"/>
    <w:rsid w:val="003C7A58"/>
    <w:rsid w:val="003D1AAE"/>
    <w:rsid w:val="003D2CA1"/>
    <w:rsid w:val="003D443B"/>
    <w:rsid w:val="003D49FD"/>
    <w:rsid w:val="003D4C35"/>
    <w:rsid w:val="003D5258"/>
    <w:rsid w:val="003D6FA0"/>
    <w:rsid w:val="003D760B"/>
    <w:rsid w:val="003E297E"/>
    <w:rsid w:val="003E2A49"/>
    <w:rsid w:val="00403FEA"/>
    <w:rsid w:val="00407AE1"/>
    <w:rsid w:val="00412AE3"/>
    <w:rsid w:val="0041338F"/>
    <w:rsid w:val="00416629"/>
    <w:rsid w:val="0041747B"/>
    <w:rsid w:val="00417869"/>
    <w:rsid w:val="00420156"/>
    <w:rsid w:val="00424E7C"/>
    <w:rsid w:val="004302DD"/>
    <w:rsid w:val="00431CE4"/>
    <w:rsid w:val="00435B52"/>
    <w:rsid w:val="004366A4"/>
    <w:rsid w:val="00437404"/>
    <w:rsid w:val="00442B93"/>
    <w:rsid w:val="004470AA"/>
    <w:rsid w:val="00451416"/>
    <w:rsid w:val="004516D0"/>
    <w:rsid w:val="00452D97"/>
    <w:rsid w:val="00453199"/>
    <w:rsid w:val="00453C58"/>
    <w:rsid w:val="00454082"/>
    <w:rsid w:val="00455F59"/>
    <w:rsid w:val="00455FEA"/>
    <w:rsid w:val="00456094"/>
    <w:rsid w:val="00460EF6"/>
    <w:rsid w:val="004625D5"/>
    <w:rsid w:val="00463A97"/>
    <w:rsid w:val="004661FB"/>
    <w:rsid w:val="004662AD"/>
    <w:rsid w:val="00471F7E"/>
    <w:rsid w:val="00473467"/>
    <w:rsid w:val="004754C2"/>
    <w:rsid w:val="00475F7C"/>
    <w:rsid w:val="00480C0A"/>
    <w:rsid w:val="00481DCF"/>
    <w:rsid w:val="004856EC"/>
    <w:rsid w:val="00491D40"/>
    <w:rsid w:val="00492116"/>
    <w:rsid w:val="00492426"/>
    <w:rsid w:val="004977C8"/>
    <w:rsid w:val="004A5E52"/>
    <w:rsid w:val="004B17A2"/>
    <w:rsid w:val="004B2F6A"/>
    <w:rsid w:val="004B4D58"/>
    <w:rsid w:val="004B4D7E"/>
    <w:rsid w:val="004B5AA1"/>
    <w:rsid w:val="004B7635"/>
    <w:rsid w:val="004B7953"/>
    <w:rsid w:val="004C119F"/>
    <w:rsid w:val="004C303E"/>
    <w:rsid w:val="004C53C8"/>
    <w:rsid w:val="004D067E"/>
    <w:rsid w:val="004D3FC2"/>
    <w:rsid w:val="004D4F10"/>
    <w:rsid w:val="004E0B2B"/>
    <w:rsid w:val="004E2A13"/>
    <w:rsid w:val="004E3AFB"/>
    <w:rsid w:val="004E50BD"/>
    <w:rsid w:val="004E6B26"/>
    <w:rsid w:val="004E6E00"/>
    <w:rsid w:val="004F25C4"/>
    <w:rsid w:val="004F2950"/>
    <w:rsid w:val="004F3C6B"/>
    <w:rsid w:val="004F4825"/>
    <w:rsid w:val="004F4BD8"/>
    <w:rsid w:val="004F6A92"/>
    <w:rsid w:val="00500A3C"/>
    <w:rsid w:val="0050286D"/>
    <w:rsid w:val="00505AAB"/>
    <w:rsid w:val="00507AFA"/>
    <w:rsid w:val="0051166B"/>
    <w:rsid w:val="0051267A"/>
    <w:rsid w:val="00513B0A"/>
    <w:rsid w:val="00514AF8"/>
    <w:rsid w:val="005176F4"/>
    <w:rsid w:val="00521272"/>
    <w:rsid w:val="005226B5"/>
    <w:rsid w:val="00531A3F"/>
    <w:rsid w:val="0053216A"/>
    <w:rsid w:val="00534045"/>
    <w:rsid w:val="0053545F"/>
    <w:rsid w:val="0053630D"/>
    <w:rsid w:val="005364B1"/>
    <w:rsid w:val="00540042"/>
    <w:rsid w:val="00542926"/>
    <w:rsid w:val="00545292"/>
    <w:rsid w:val="005456CE"/>
    <w:rsid w:val="0054614F"/>
    <w:rsid w:val="0054708A"/>
    <w:rsid w:val="005476F3"/>
    <w:rsid w:val="005518A0"/>
    <w:rsid w:val="00552AB9"/>
    <w:rsid w:val="0055347F"/>
    <w:rsid w:val="00554276"/>
    <w:rsid w:val="00554D09"/>
    <w:rsid w:val="00554FFC"/>
    <w:rsid w:val="00555BA8"/>
    <w:rsid w:val="0055650B"/>
    <w:rsid w:val="00556B30"/>
    <w:rsid w:val="0055705B"/>
    <w:rsid w:val="00562D45"/>
    <w:rsid w:val="00564F91"/>
    <w:rsid w:val="00566740"/>
    <w:rsid w:val="00566B56"/>
    <w:rsid w:val="00571304"/>
    <w:rsid w:val="005718EB"/>
    <w:rsid w:val="00572950"/>
    <w:rsid w:val="00574DBE"/>
    <w:rsid w:val="00575A1A"/>
    <w:rsid w:val="00577020"/>
    <w:rsid w:val="00577242"/>
    <w:rsid w:val="00583016"/>
    <w:rsid w:val="00583777"/>
    <w:rsid w:val="00585724"/>
    <w:rsid w:val="005934C5"/>
    <w:rsid w:val="0059728D"/>
    <w:rsid w:val="005A23F4"/>
    <w:rsid w:val="005A4121"/>
    <w:rsid w:val="005B0211"/>
    <w:rsid w:val="005B1C2D"/>
    <w:rsid w:val="005B3997"/>
    <w:rsid w:val="005C2C81"/>
    <w:rsid w:val="005D0743"/>
    <w:rsid w:val="005D67EE"/>
    <w:rsid w:val="005D7DAE"/>
    <w:rsid w:val="005D7DDE"/>
    <w:rsid w:val="005E7731"/>
    <w:rsid w:val="005F173B"/>
    <w:rsid w:val="005F2866"/>
    <w:rsid w:val="005F48B5"/>
    <w:rsid w:val="005F4EE0"/>
    <w:rsid w:val="005F64E0"/>
    <w:rsid w:val="005F66F4"/>
    <w:rsid w:val="0060066F"/>
    <w:rsid w:val="00600F1E"/>
    <w:rsid w:val="006017EC"/>
    <w:rsid w:val="00601CE2"/>
    <w:rsid w:val="00603AEF"/>
    <w:rsid w:val="00604045"/>
    <w:rsid w:val="0060475F"/>
    <w:rsid w:val="00606BF3"/>
    <w:rsid w:val="00607E17"/>
    <w:rsid w:val="006111FD"/>
    <w:rsid w:val="006116F9"/>
    <w:rsid w:val="00612D5C"/>
    <w:rsid w:val="00615B67"/>
    <w:rsid w:val="00615C45"/>
    <w:rsid w:val="00620F8E"/>
    <w:rsid w:val="006222EF"/>
    <w:rsid w:val="0062641B"/>
    <w:rsid w:val="006271F5"/>
    <w:rsid w:val="0062761A"/>
    <w:rsid w:val="00631115"/>
    <w:rsid w:val="00632066"/>
    <w:rsid w:val="0063299D"/>
    <w:rsid w:val="00632E55"/>
    <w:rsid w:val="006356EF"/>
    <w:rsid w:val="00635EDC"/>
    <w:rsid w:val="00636A9A"/>
    <w:rsid w:val="00642FA6"/>
    <w:rsid w:val="006433B1"/>
    <w:rsid w:val="0064446E"/>
    <w:rsid w:val="0064533D"/>
    <w:rsid w:val="0064708C"/>
    <w:rsid w:val="006479CC"/>
    <w:rsid w:val="00654097"/>
    <w:rsid w:val="0065627F"/>
    <w:rsid w:val="00657092"/>
    <w:rsid w:val="00657575"/>
    <w:rsid w:val="00657FA0"/>
    <w:rsid w:val="00662B01"/>
    <w:rsid w:val="00664E55"/>
    <w:rsid w:val="00667A93"/>
    <w:rsid w:val="00672EAE"/>
    <w:rsid w:val="006731B6"/>
    <w:rsid w:val="006737E6"/>
    <w:rsid w:val="0067579B"/>
    <w:rsid w:val="006777AC"/>
    <w:rsid w:val="006810B3"/>
    <w:rsid w:val="00682C37"/>
    <w:rsid w:val="00683248"/>
    <w:rsid w:val="00687524"/>
    <w:rsid w:val="00692D87"/>
    <w:rsid w:val="0069676E"/>
    <w:rsid w:val="006969C4"/>
    <w:rsid w:val="00696BF1"/>
    <w:rsid w:val="006A0707"/>
    <w:rsid w:val="006A14A3"/>
    <w:rsid w:val="006A37E0"/>
    <w:rsid w:val="006A4118"/>
    <w:rsid w:val="006B17F4"/>
    <w:rsid w:val="006B614E"/>
    <w:rsid w:val="006B6CD8"/>
    <w:rsid w:val="006B779A"/>
    <w:rsid w:val="006B77E7"/>
    <w:rsid w:val="006C2F6B"/>
    <w:rsid w:val="006C783C"/>
    <w:rsid w:val="006D1398"/>
    <w:rsid w:val="006D16F7"/>
    <w:rsid w:val="006D2C62"/>
    <w:rsid w:val="006D380C"/>
    <w:rsid w:val="006D3BCF"/>
    <w:rsid w:val="006E22FC"/>
    <w:rsid w:val="006E6834"/>
    <w:rsid w:val="006E6B53"/>
    <w:rsid w:val="0070041E"/>
    <w:rsid w:val="007011FD"/>
    <w:rsid w:val="007043BC"/>
    <w:rsid w:val="00705F87"/>
    <w:rsid w:val="00707914"/>
    <w:rsid w:val="00707E9E"/>
    <w:rsid w:val="00711CBA"/>
    <w:rsid w:val="0071667B"/>
    <w:rsid w:val="0072362D"/>
    <w:rsid w:val="00726424"/>
    <w:rsid w:val="0073108F"/>
    <w:rsid w:val="00733C9A"/>
    <w:rsid w:val="007375D5"/>
    <w:rsid w:val="00741C28"/>
    <w:rsid w:val="0075276D"/>
    <w:rsid w:val="007547DF"/>
    <w:rsid w:val="00755C12"/>
    <w:rsid w:val="007560A2"/>
    <w:rsid w:val="007578ED"/>
    <w:rsid w:val="00760746"/>
    <w:rsid w:val="00761BAE"/>
    <w:rsid w:val="0076423C"/>
    <w:rsid w:val="00765C50"/>
    <w:rsid w:val="0076648A"/>
    <w:rsid w:val="0076697A"/>
    <w:rsid w:val="0076748F"/>
    <w:rsid w:val="00770C05"/>
    <w:rsid w:val="007732CD"/>
    <w:rsid w:val="0077651F"/>
    <w:rsid w:val="00780928"/>
    <w:rsid w:val="00780C43"/>
    <w:rsid w:val="00781A86"/>
    <w:rsid w:val="00782741"/>
    <w:rsid w:val="0078297F"/>
    <w:rsid w:val="00783A1E"/>
    <w:rsid w:val="00783E80"/>
    <w:rsid w:val="00790D2D"/>
    <w:rsid w:val="0079291D"/>
    <w:rsid w:val="007941B5"/>
    <w:rsid w:val="007A35CC"/>
    <w:rsid w:val="007A40AC"/>
    <w:rsid w:val="007A4999"/>
    <w:rsid w:val="007A6076"/>
    <w:rsid w:val="007B11EC"/>
    <w:rsid w:val="007B2366"/>
    <w:rsid w:val="007B33BB"/>
    <w:rsid w:val="007B607C"/>
    <w:rsid w:val="007B73FC"/>
    <w:rsid w:val="007B7E08"/>
    <w:rsid w:val="007C15BA"/>
    <w:rsid w:val="007C3D55"/>
    <w:rsid w:val="007C437F"/>
    <w:rsid w:val="007C4AF0"/>
    <w:rsid w:val="007C4D3C"/>
    <w:rsid w:val="007C6911"/>
    <w:rsid w:val="007C760F"/>
    <w:rsid w:val="007C79AB"/>
    <w:rsid w:val="007D1594"/>
    <w:rsid w:val="007D275E"/>
    <w:rsid w:val="007D486F"/>
    <w:rsid w:val="007D4DBC"/>
    <w:rsid w:val="007D7028"/>
    <w:rsid w:val="007E0DBF"/>
    <w:rsid w:val="007E2051"/>
    <w:rsid w:val="007E33BF"/>
    <w:rsid w:val="007E4B88"/>
    <w:rsid w:val="007E68FE"/>
    <w:rsid w:val="007E6E95"/>
    <w:rsid w:val="007F2438"/>
    <w:rsid w:val="007F2884"/>
    <w:rsid w:val="007F3073"/>
    <w:rsid w:val="007F7362"/>
    <w:rsid w:val="00802572"/>
    <w:rsid w:val="00804B62"/>
    <w:rsid w:val="00804CD5"/>
    <w:rsid w:val="00807141"/>
    <w:rsid w:val="00811F0E"/>
    <w:rsid w:val="008126CE"/>
    <w:rsid w:val="00812837"/>
    <w:rsid w:val="0081302E"/>
    <w:rsid w:val="00814DB0"/>
    <w:rsid w:val="00820FDA"/>
    <w:rsid w:val="00821690"/>
    <w:rsid w:val="008236C3"/>
    <w:rsid w:val="00824B28"/>
    <w:rsid w:val="008258A0"/>
    <w:rsid w:val="00826AAE"/>
    <w:rsid w:val="00827CE6"/>
    <w:rsid w:val="008335A2"/>
    <w:rsid w:val="00834373"/>
    <w:rsid w:val="008353C8"/>
    <w:rsid w:val="0083569E"/>
    <w:rsid w:val="00835BCE"/>
    <w:rsid w:val="008468A4"/>
    <w:rsid w:val="008503DD"/>
    <w:rsid w:val="008535D9"/>
    <w:rsid w:val="00856EE3"/>
    <w:rsid w:val="00857346"/>
    <w:rsid w:val="00857AAF"/>
    <w:rsid w:val="00857FAB"/>
    <w:rsid w:val="008614C6"/>
    <w:rsid w:val="008646BD"/>
    <w:rsid w:val="0086507C"/>
    <w:rsid w:val="00865384"/>
    <w:rsid w:val="0086677E"/>
    <w:rsid w:val="008720A2"/>
    <w:rsid w:val="008737A1"/>
    <w:rsid w:val="00874B47"/>
    <w:rsid w:val="00874F49"/>
    <w:rsid w:val="00876EB0"/>
    <w:rsid w:val="00881BFA"/>
    <w:rsid w:val="008906A1"/>
    <w:rsid w:val="00891B60"/>
    <w:rsid w:val="00892C9C"/>
    <w:rsid w:val="0089470A"/>
    <w:rsid w:val="008962E0"/>
    <w:rsid w:val="00897B36"/>
    <w:rsid w:val="008A08E9"/>
    <w:rsid w:val="008A0B8C"/>
    <w:rsid w:val="008A1092"/>
    <w:rsid w:val="008A514A"/>
    <w:rsid w:val="008A5FCF"/>
    <w:rsid w:val="008A79D3"/>
    <w:rsid w:val="008B15D0"/>
    <w:rsid w:val="008B1C62"/>
    <w:rsid w:val="008B4AB2"/>
    <w:rsid w:val="008B5EAC"/>
    <w:rsid w:val="008B6FC1"/>
    <w:rsid w:val="008C03E5"/>
    <w:rsid w:val="008C12E8"/>
    <w:rsid w:val="008C72AA"/>
    <w:rsid w:val="008D0F4D"/>
    <w:rsid w:val="008D2097"/>
    <w:rsid w:val="008D394A"/>
    <w:rsid w:val="008D3A47"/>
    <w:rsid w:val="008D74B7"/>
    <w:rsid w:val="008E1480"/>
    <w:rsid w:val="008E3F30"/>
    <w:rsid w:val="008F2B78"/>
    <w:rsid w:val="008F5FC0"/>
    <w:rsid w:val="008F68FB"/>
    <w:rsid w:val="008F77F3"/>
    <w:rsid w:val="00904C2B"/>
    <w:rsid w:val="00907960"/>
    <w:rsid w:val="00913835"/>
    <w:rsid w:val="00914602"/>
    <w:rsid w:val="00917719"/>
    <w:rsid w:val="00920DF9"/>
    <w:rsid w:val="00921904"/>
    <w:rsid w:val="00921E9F"/>
    <w:rsid w:val="00923102"/>
    <w:rsid w:val="009241E4"/>
    <w:rsid w:val="00924431"/>
    <w:rsid w:val="00926DB3"/>
    <w:rsid w:val="00931919"/>
    <w:rsid w:val="00932429"/>
    <w:rsid w:val="00932D8C"/>
    <w:rsid w:val="00934203"/>
    <w:rsid w:val="00934585"/>
    <w:rsid w:val="009361C8"/>
    <w:rsid w:val="00941683"/>
    <w:rsid w:val="00942888"/>
    <w:rsid w:val="00943546"/>
    <w:rsid w:val="00943B45"/>
    <w:rsid w:val="009449E7"/>
    <w:rsid w:val="00945ED9"/>
    <w:rsid w:val="00946E2C"/>
    <w:rsid w:val="00950DB2"/>
    <w:rsid w:val="00951D06"/>
    <w:rsid w:val="00953C06"/>
    <w:rsid w:val="00953EBC"/>
    <w:rsid w:val="00956B03"/>
    <w:rsid w:val="00961AB4"/>
    <w:rsid w:val="009620BE"/>
    <w:rsid w:val="0096280E"/>
    <w:rsid w:val="009631B6"/>
    <w:rsid w:val="00964741"/>
    <w:rsid w:val="00965396"/>
    <w:rsid w:val="00965E22"/>
    <w:rsid w:val="009716ED"/>
    <w:rsid w:val="00974A93"/>
    <w:rsid w:val="009768D2"/>
    <w:rsid w:val="00977113"/>
    <w:rsid w:val="009774B0"/>
    <w:rsid w:val="009827A4"/>
    <w:rsid w:val="00984800"/>
    <w:rsid w:val="00986A16"/>
    <w:rsid w:val="00987240"/>
    <w:rsid w:val="00990D85"/>
    <w:rsid w:val="009932B0"/>
    <w:rsid w:val="0099421E"/>
    <w:rsid w:val="00995E9E"/>
    <w:rsid w:val="009A1BC1"/>
    <w:rsid w:val="009A25E8"/>
    <w:rsid w:val="009A316D"/>
    <w:rsid w:val="009A5B1E"/>
    <w:rsid w:val="009A60AB"/>
    <w:rsid w:val="009B65B2"/>
    <w:rsid w:val="009B6E10"/>
    <w:rsid w:val="009C0F4E"/>
    <w:rsid w:val="009C3634"/>
    <w:rsid w:val="009C4493"/>
    <w:rsid w:val="009C4C2A"/>
    <w:rsid w:val="009C6A50"/>
    <w:rsid w:val="009C74E1"/>
    <w:rsid w:val="009C7EF8"/>
    <w:rsid w:val="009D00E2"/>
    <w:rsid w:val="009D47C7"/>
    <w:rsid w:val="009D4D86"/>
    <w:rsid w:val="009D7118"/>
    <w:rsid w:val="009D74D7"/>
    <w:rsid w:val="009E4716"/>
    <w:rsid w:val="009E4AEE"/>
    <w:rsid w:val="009E4F6E"/>
    <w:rsid w:val="009E7BE2"/>
    <w:rsid w:val="009F1005"/>
    <w:rsid w:val="009F284A"/>
    <w:rsid w:val="009F35C9"/>
    <w:rsid w:val="009F600A"/>
    <w:rsid w:val="009F68DF"/>
    <w:rsid w:val="009F6DAC"/>
    <w:rsid w:val="00A01269"/>
    <w:rsid w:val="00A043B1"/>
    <w:rsid w:val="00A058A3"/>
    <w:rsid w:val="00A05A8B"/>
    <w:rsid w:val="00A14871"/>
    <w:rsid w:val="00A16446"/>
    <w:rsid w:val="00A21BA5"/>
    <w:rsid w:val="00A25E82"/>
    <w:rsid w:val="00A2697E"/>
    <w:rsid w:val="00A27C1F"/>
    <w:rsid w:val="00A302EC"/>
    <w:rsid w:val="00A30F35"/>
    <w:rsid w:val="00A338D4"/>
    <w:rsid w:val="00A344DB"/>
    <w:rsid w:val="00A37724"/>
    <w:rsid w:val="00A40096"/>
    <w:rsid w:val="00A42449"/>
    <w:rsid w:val="00A42491"/>
    <w:rsid w:val="00A46540"/>
    <w:rsid w:val="00A46CC5"/>
    <w:rsid w:val="00A523B4"/>
    <w:rsid w:val="00A55F89"/>
    <w:rsid w:val="00A57592"/>
    <w:rsid w:val="00A60D81"/>
    <w:rsid w:val="00A6146B"/>
    <w:rsid w:val="00A629C7"/>
    <w:rsid w:val="00A64D5D"/>
    <w:rsid w:val="00A64DC2"/>
    <w:rsid w:val="00A64DF4"/>
    <w:rsid w:val="00A65432"/>
    <w:rsid w:val="00A65FCB"/>
    <w:rsid w:val="00A75248"/>
    <w:rsid w:val="00A7626E"/>
    <w:rsid w:val="00A779E3"/>
    <w:rsid w:val="00A80978"/>
    <w:rsid w:val="00A8232C"/>
    <w:rsid w:val="00A86636"/>
    <w:rsid w:val="00A86AF9"/>
    <w:rsid w:val="00A91B02"/>
    <w:rsid w:val="00A938A5"/>
    <w:rsid w:val="00A97E58"/>
    <w:rsid w:val="00AA2E05"/>
    <w:rsid w:val="00AA3048"/>
    <w:rsid w:val="00AB2206"/>
    <w:rsid w:val="00AB3BC8"/>
    <w:rsid w:val="00AB6DD6"/>
    <w:rsid w:val="00AB72FF"/>
    <w:rsid w:val="00AC3883"/>
    <w:rsid w:val="00AC40E2"/>
    <w:rsid w:val="00AD0725"/>
    <w:rsid w:val="00AD160B"/>
    <w:rsid w:val="00AE3689"/>
    <w:rsid w:val="00AE378A"/>
    <w:rsid w:val="00AE4267"/>
    <w:rsid w:val="00AE773B"/>
    <w:rsid w:val="00AF06F8"/>
    <w:rsid w:val="00AF2051"/>
    <w:rsid w:val="00AF45B9"/>
    <w:rsid w:val="00AF58BF"/>
    <w:rsid w:val="00AF7DF2"/>
    <w:rsid w:val="00B00D4D"/>
    <w:rsid w:val="00B03CD8"/>
    <w:rsid w:val="00B159A5"/>
    <w:rsid w:val="00B2009C"/>
    <w:rsid w:val="00B20348"/>
    <w:rsid w:val="00B2098F"/>
    <w:rsid w:val="00B21C37"/>
    <w:rsid w:val="00B25EA0"/>
    <w:rsid w:val="00B36F55"/>
    <w:rsid w:val="00B37D9D"/>
    <w:rsid w:val="00B4578D"/>
    <w:rsid w:val="00B46049"/>
    <w:rsid w:val="00B4703B"/>
    <w:rsid w:val="00B505F0"/>
    <w:rsid w:val="00B50FEF"/>
    <w:rsid w:val="00B54F24"/>
    <w:rsid w:val="00B56E75"/>
    <w:rsid w:val="00B63314"/>
    <w:rsid w:val="00B668EE"/>
    <w:rsid w:val="00B7041C"/>
    <w:rsid w:val="00B70A4F"/>
    <w:rsid w:val="00B75216"/>
    <w:rsid w:val="00B75775"/>
    <w:rsid w:val="00B80B01"/>
    <w:rsid w:val="00B81FE2"/>
    <w:rsid w:val="00B8216B"/>
    <w:rsid w:val="00B838CF"/>
    <w:rsid w:val="00B84631"/>
    <w:rsid w:val="00B8566C"/>
    <w:rsid w:val="00B862CE"/>
    <w:rsid w:val="00B91765"/>
    <w:rsid w:val="00B91DF8"/>
    <w:rsid w:val="00B92B08"/>
    <w:rsid w:val="00BA072E"/>
    <w:rsid w:val="00BA2AB1"/>
    <w:rsid w:val="00BA671E"/>
    <w:rsid w:val="00BB4FAB"/>
    <w:rsid w:val="00BC232B"/>
    <w:rsid w:val="00BC3E96"/>
    <w:rsid w:val="00BC5AF6"/>
    <w:rsid w:val="00BD4F10"/>
    <w:rsid w:val="00BD68A6"/>
    <w:rsid w:val="00BD7581"/>
    <w:rsid w:val="00BE2D99"/>
    <w:rsid w:val="00C02972"/>
    <w:rsid w:val="00C04588"/>
    <w:rsid w:val="00C11BA9"/>
    <w:rsid w:val="00C12BB8"/>
    <w:rsid w:val="00C13C0B"/>
    <w:rsid w:val="00C13F57"/>
    <w:rsid w:val="00C14089"/>
    <w:rsid w:val="00C149CF"/>
    <w:rsid w:val="00C21302"/>
    <w:rsid w:val="00C2451C"/>
    <w:rsid w:val="00C26E47"/>
    <w:rsid w:val="00C27718"/>
    <w:rsid w:val="00C325B2"/>
    <w:rsid w:val="00C32AEB"/>
    <w:rsid w:val="00C343B6"/>
    <w:rsid w:val="00C40BED"/>
    <w:rsid w:val="00C424B6"/>
    <w:rsid w:val="00C42687"/>
    <w:rsid w:val="00C473A8"/>
    <w:rsid w:val="00C5663C"/>
    <w:rsid w:val="00C576C3"/>
    <w:rsid w:val="00C646C8"/>
    <w:rsid w:val="00C64BFA"/>
    <w:rsid w:val="00C65B87"/>
    <w:rsid w:val="00C660C0"/>
    <w:rsid w:val="00C66971"/>
    <w:rsid w:val="00C674E0"/>
    <w:rsid w:val="00C70111"/>
    <w:rsid w:val="00C7075C"/>
    <w:rsid w:val="00C73868"/>
    <w:rsid w:val="00C74513"/>
    <w:rsid w:val="00C77831"/>
    <w:rsid w:val="00C81E03"/>
    <w:rsid w:val="00C836E0"/>
    <w:rsid w:val="00C84003"/>
    <w:rsid w:val="00C842B0"/>
    <w:rsid w:val="00C853C4"/>
    <w:rsid w:val="00C85C85"/>
    <w:rsid w:val="00C87E7C"/>
    <w:rsid w:val="00C90594"/>
    <w:rsid w:val="00C91534"/>
    <w:rsid w:val="00C92893"/>
    <w:rsid w:val="00C928C7"/>
    <w:rsid w:val="00C94909"/>
    <w:rsid w:val="00CA049B"/>
    <w:rsid w:val="00CA063A"/>
    <w:rsid w:val="00CA1421"/>
    <w:rsid w:val="00CA1AB0"/>
    <w:rsid w:val="00CA1F5B"/>
    <w:rsid w:val="00CA619B"/>
    <w:rsid w:val="00CA6709"/>
    <w:rsid w:val="00CA6981"/>
    <w:rsid w:val="00CB0B2F"/>
    <w:rsid w:val="00CB17CA"/>
    <w:rsid w:val="00CB400E"/>
    <w:rsid w:val="00CB6645"/>
    <w:rsid w:val="00CC6C37"/>
    <w:rsid w:val="00CD16CC"/>
    <w:rsid w:val="00CD19BD"/>
    <w:rsid w:val="00CE4491"/>
    <w:rsid w:val="00CE5526"/>
    <w:rsid w:val="00CE57C9"/>
    <w:rsid w:val="00D0045F"/>
    <w:rsid w:val="00D005F4"/>
    <w:rsid w:val="00D01112"/>
    <w:rsid w:val="00D01618"/>
    <w:rsid w:val="00D06A23"/>
    <w:rsid w:val="00D06C8E"/>
    <w:rsid w:val="00D06D82"/>
    <w:rsid w:val="00D167FC"/>
    <w:rsid w:val="00D20CCE"/>
    <w:rsid w:val="00D24548"/>
    <w:rsid w:val="00D26C7A"/>
    <w:rsid w:val="00D271C7"/>
    <w:rsid w:val="00D3278A"/>
    <w:rsid w:val="00D35165"/>
    <w:rsid w:val="00D35D0A"/>
    <w:rsid w:val="00D36CA1"/>
    <w:rsid w:val="00D40637"/>
    <w:rsid w:val="00D4115C"/>
    <w:rsid w:val="00D411FB"/>
    <w:rsid w:val="00D431FA"/>
    <w:rsid w:val="00D45E86"/>
    <w:rsid w:val="00D518B7"/>
    <w:rsid w:val="00D53E9F"/>
    <w:rsid w:val="00D54A8A"/>
    <w:rsid w:val="00D57A89"/>
    <w:rsid w:val="00D61931"/>
    <w:rsid w:val="00D6274D"/>
    <w:rsid w:val="00D62AEA"/>
    <w:rsid w:val="00D63DED"/>
    <w:rsid w:val="00D65A36"/>
    <w:rsid w:val="00D6626B"/>
    <w:rsid w:val="00D663A7"/>
    <w:rsid w:val="00D713C7"/>
    <w:rsid w:val="00D71ACA"/>
    <w:rsid w:val="00D72DB6"/>
    <w:rsid w:val="00D73733"/>
    <w:rsid w:val="00D7481F"/>
    <w:rsid w:val="00D75B8E"/>
    <w:rsid w:val="00D82EBD"/>
    <w:rsid w:val="00D8349E"/>
    <w:rsid w:val="00D8438F"/>
    <w:rsid w:val="00D8590E"/>
    <w:rsid w:val="00D9184A"/>
    <w:rsid w:val="00D93A21"/>
    <w:rsid w:val="00DA2786"/>
    <w:rsid w:val="00DA3817"/>
    <w:rsid w:val="00DA3BD7"/>
    <w:rsid w:val="00DA40B4"/>
    <w:rsid w:val="00DA46EC"/>
    <w:rsid w:val="00DA5151"/>
    <w:rsid w:val="00DA5560"/>
    <w:rsid w:val="00DB4A8E"/>
    <w:rsid w:val="00DB5E90"/>
    <w:rsid w:val="00DB6360"/>
    <w:rsid w:val="00DB741A"/>
    <w:rsid w:val="00DC3636"/>
    <w:rsid w:val="00DC7280"/>
    <w:rsid w:val="00DD14C7"/>
    <w:rsid w:val="00DD3CF4"/>
    <w:rsid w:val="00DD47E0"/>
    <w:rsid w:val="00DD61C3"/>
    <w:rsid w:val="00DE3BA9"/>
    <w:rsid w:val="00DE4F1B"/>
    <w:rsid w:val="00DF1936"/>
    <w:rsid w:val="00DF29EE"/>
    <w:rsid w:val="00DF3A05"/>
    <w:rsid w:val="00DF795D"/>
    <w:rsid w:val="00E000AC"/>
    <w:rsid w:val="00E022AC"/>
    <w:rsid w:val="00E02C74"/>
    <w:rsid w:val="00E04516"/>
    <w:rsid w:val="00E05D0B"/>
    <w:rsid w:val="00E0716E"/>
    <w:rsid w:val="00E10177"/>
    <w:rsid w:val="00E117AD"/>
    <w:rsid w:val="00E146A9"/>
    <w:rsid w:val="00E15761"/>
    <w:rsid w:val="00E15816"/>
    <w:rsid w:val="00E17368"/>
    <w:rsid w:val="00E209FB"/>
    <w:rsid w:val="00E2105F"/>
    <w:rsid w:val="00E231A7"/>
    <w:rsid w:val="00E306A8"/>
    <w:rsid w:val="00E308B3"/>
    <w:rsid w:val="00E34DF1"/>
    <w:rsid w:val="00E35402"/>
    <w:rsid w:val="00E35B43"/>
    <w:rsid w:val="00E4060A"/>
    <w:rsid w:val="00E4108A"/>
    <w:rsid w:val="00E4161B"/>
    <w:rsid w:val="00E431BF"/>
    <w:rsid w:val="00E436D9"/>
    <w:rsid w:val="00E43DC7"/>
    <w:rsid w:val="00E443CC"/>
    <w:rsid w:val="00E44A3D"/>
    <w:rsid w:val="00E453FF"/>
    <w:rsid w:val="00E5098E"/>
    <w:rsid w:val="00E537F1"/>
    <w:rsid w:val="00E53EAF"/>
    <w:rsid w:val="00E54073"/>
    <w:rsid w:val="00E56DB5"/>
    <w:rsid w:val="00E62027"/>
    <w:rsid w:val="00E62315"/>
    <w:rsid w:val="00E71921"/>
    <w:rsid w:val="00E74B8E"/>
    <w:rsid w:val="00E76CB5"/>
    <w:rsid w:val="00E80D6B"/>
    <w:rsid w:val="00E81452"/>
    <w:rsid w:val="00E861FC"/>
    <w:rsid w:val="00E87CA6"/>
    <w:rsid w:val="00E920ED"/>
    <w:rsid w:val="00E93455"/>
    <w:rsid w:val="00E93B51"/>
    <w:rsid w:val="00E97EE1"/>
    <w:rsid w:val="00EA1DC2"/>
    <w:rsid w:val="00EA4C6C"/>
    <w:rsid w:val="00EA4C6E"/>
    <w:rsid w:val="00EA6082"/>
    <w:rsid w:val="00EA6479"/>
    <w:rsid w:val="00EA6B60"/>
    <w:rsid w:val="00EC0940"/>
    <w:rsid w:val="00EC125A"/>
    <w:rsid w:val="00EC1785"/>
    <w:rsid w:val="00EC33FB"/>
    <w:rsid w:val="00EC387A"/>
    <w:rsid w:val="00EC3983"/>
    <w:rsid w:val="00EC513F"/>
    <w:rsid w:val="00EC57A2"/>
    <w:rsid w:val="00EC5EE5"/>
    <w:rsid w:val="00EC5F85"/>
    <w:rsid w:val="00ED63FB"/>
    <w:rsid w:val="00ED78C0"/>
    <w:rsid w:val="00EE0C32"/>
    <w:rsid w:val="00EE2C28"/>
    <w:rsid w:val="00EE3801"/>
    <w:rsid w:val="00EE5BFF"/>
    <w:rsid w:val="00EE6884"/>
    <w:rsid w:val="00EF12BA"/>
    <w:rsid w:val="00EF1A54"/>
    <w:rsid w:val="00EF2230"/>
    <w:rsid w:val="00EF534B"/>
    <w:rsid w:val="00EF560C"/>
    <w:rsid w:val="00F001A3"/>
    <w:rsid w:val="00F06193"/>
    <w:rsid w:val="00F116A9"/>
    <w:rsid w:val="00F11C11"/>
    <w:rsid w:val="00F2124E"/>
    <w:rsid w:val="00F231AE"/>
    <w:rsid w:val="00F23720"/>
    <w:rsid w:val="00F2619A"/>
    <w:rsid w:val="00F314A8"/>
    <w:rsid w:val="00F31613"/>
    <w:rsid w:val="00F32601"/>
    <w:rsid w:val="00F32FED"/>
    <w:rsid w:val="00F33991"/>
    <w:rsid w:val="00F34658"/>
    <w:rsid w:val="00F356A4"/>
    <w:rsid w:val="00F360C4"/>
    <w:rsid w:val="00F3713E"/>
    <w:rsid w:val="00F37334"/>
    <w:rsid w:val="00F37FC0"/>
    <w:rsid w:val="00F41F3A"/>
    <w:rsid w:val="00F47122"/>
    <w:rsid w:val="00F53F6A"/>
    <w:rsid w:val="00F54F43"/>
    <w:rsid w:val="00F56EE1"/>
    <w:rsid w:val="00F57925"/>
    <w:rsid w:val="00F57F87"/>
    <w:rsid w:val="00F63286"/>
    <w:rsid w:val="00F63CDF"/>
    <w:rsid w:val="00F64B38"/>
    <w:rsid w:val="00F667B9"/>
    <w:rsid w:val="00F741FA"/>
    <w:rsid w:val="00F74941"/>
    <w:rsid w:val="00F76E1B"/>
    <w:rsid w:val="00F8297D"/>
    <w:rsid w:val="00F83C78"/>
    <w:rsid w:val="00F83DE1"/>
    <w:rsid w:val="00F844A1"/>
    <w:rsid w:val="00F872AB"/>
    <w:rsid w:val="00F90491"/>
    <w:rsid w:val="00F941A7"/>
    <w:rsid w:val="00F94B2F"/>
    <w:rsid w:val="00F96A76"/>
    <w:rsid w:val="00FA0732"/>
    <w:rsid w:val="00FA6834"/>
    <w:rsid w:val="00FA771D"/>
    <w:rsid w:val="00FB0603"/>
    <w:rsid w:val="00FB1172"/>
    <w:rsid w:val="00FB19E3"/>
    <w:rsid w:val="00FB1FA8"/>
    <w:rsid w:val="00FB2F03"/>
    <w:rsid w:val="00FB3EF2"/>
    <w:rsid w:val="00FB40A9"/>
    <w:rsid w:val="00FB6833"/>
    <w:rsid w:val="00FC0E5E"/>
    <w:rsid w:val="00FC102F"/>
    <w:rsid w:val="00FC5812"/>
    <w:rsid w:val="00FC6589"/>
    <w:rsid w:val="00FC6D25"/>
    <w:rsid w:val="00FC717A"/>
    <w:rsid w:val="00FC77F6"/>
    <w:rsid w:val="00FC7B02"/>
    <w:rsid w:val="00FD1C5C"/>
    <w:rsid w:val="00FD250B"/>
    <w:rsid w:val="00FD5B2C"/>
    <w:rsid w:val="00FD70DD"/>
    <w:rsid w:val="00FE03EB"/>
    <w:rsid w:val="00FE20A3"/>
    <w:rsid w:val="00FF0131"/>
    <w:rsid w:val="00FF0DA5"/>
    <w:rsid w:val="00FF240A"/>
    <w:rsid w:val="00FF47D8"/>
    <w:rsid w:val="00FF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D90FE"/>
  <w15:chartTrackingRefBased/>
  <w15:docId w15:val="{999B3440-8620-48DF-82FC-125F14AA4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7E4B88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7E4B88"/>
    <w:rPr>
      <w:rFonts w:ascii="Tahoma" w:hAnsi="Tahoma"/>
      <w:sz w:val="16"/>
    </w:rPr>
  </w:style>
  <w:style w:type="paragraph" w:styleId="aa">
    <w:name w:val="List Paragraph"/>
    <w:basedOn w:val="a"/>
    <w:uiPriority w:val="34"/>
    <w:qFormat/>
    <w:rsid w:val="00481DCF"/>
    <w:pPr>
      <w:ind w:left="720"/>
      <w:contextualSpacing/>
    </w:pPr>
  </w:style>
  <w:style w:type="paragraph" w:styleId="ab">
    <w:name w:val="Title"/>
    <w:basedOn w:val="a"/>
    <w:link w:val="ac"/>
    <w:qFormat/>
    <w:rsid w:val="00D63DED"/>
    <w:pPr>
      <w:jc w:val="center"/>
    </w:pPr>
    <w:rPr>
      <w:rFonts w:ascii="Cordia New" w:eastAsia="Cordia New" w:hAnsi="Cordia New"/>
      <w:b/>
      <w:bCs/>
      <w:sz w:val="36"/>
      <w:szCs w:val="36"/>
      <w:lang w:eastAsia="ja-JP"/>
    </w:rPr>
  </w:style>
  <w:style w:type="character" w:customStyle="1" w:styleId="ac">
    <w:name w:val="ชื่อเรื่อง อักขระ"/>
    <w:basedOn w:val="a0"/>
    <w:link w:val="ab"/>
    <w:rsid w:val="00D63DED"/>
    <w:rPr>
      <w:rFonts w:ascii="Cordia New" w:eastAsia="Cordia New" w:hAnsi="Cordia New"/>
      <w:b/>
      <w:bCs/>
      <w:sz w:val="36"/>
      <w:szCs w:val="3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LA_1367\Desktop\&#3591;&#3634;&#3609;&#3627;&#3597;&#3636;&#3591;\&#3607;&#3657;&#3629;&#3591;&#3606;&#3636;&#3656;&#3609;&#3604;&#3637;&#3648;&#3604;&#3656;&#3609;%202567\&#3610;&#3633;&#3609;&#3607;&#3638;&#3585;%20-%20&#3648;&#3626;&#3609;&#3629;&#3586;&#3629;&#3629;&#3609;&#3640;&#3617;&#3633;&#3605;&#3636;&#3650;&#3588;&#3619;&#3591;&#3585;&#3634;&#3619;%20&#3607;&#3606;&#3592;.%20&#3607;&#3606;&#3629;.%2067%20(&#3619;&#3656;&#3634;&#3591;)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1F6B7-0A46-4C14-8AAC-947D5909F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 - เสนอขออนุมัติโครงการ ทถจ. ทถอ. 67 (ร่าง)</Template>
  <TotalTime>1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DLA_1367</dc:creator>
  <cp:keywords/>
  <dc:description/>
  <cp:lastModifiedBy>สำนักงาน การปกครองท้องถิ่นนครศรีฯ</cp:lastModifiedBy>
  <cp:revision>2</cp:revision>
  <cp:lastPrinted>2026-04-20T07:57:00Z</cp:lastPrinted>
  <dcterms:created xsi:type="dcterms:W3CDTF">2026-05-08T02:56:00Z</dcterms:created>
  <dcterms:modified xsi:type="dcterms:W3CDTF">2026-05-08T02:56:00Z</dcterms:modified>
</cp:coreProperties>
</file>