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E4FD3" w14:textId="77777777" w:rsidR="00675E29" w:rsidRPr="00343E13" w:rsidRDefault="00675E29" w:rsidP="00675E29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43E13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ประวัติสำหรับการ</w:t>
      </w:r>
      <w:r w:rsidR="00945A97" w:rsidRPr="00343E13">
        <w:rPr>
          <w:rFonts w:ascii="TH SarabunIT๙" w:hAnsi="TH SarabunIT๙" w:cs="TH SarabunIT๙" w:hint="cs"/>
          <w:b/>
          <w:bCs/>
          <w:sz w:val="36"/>
          <w:szCs w:val="36"/>
          <w:cs/>
        </w:rPr>
        <w:t>เ</w:t>
      </w:r>
      <w:r w:rsidRPr="00343E13">
        <w:rPr>
          <w:rFonts w:ascii="TH SarabunIT๙" w:hAnsi="TH SarabunIT๙" w:cs="TH SarabunIT๙" w:hint="cs"/>
          <w:b/>
          <w:bCs/>
          <w:sz w:val="36"/>
          <w:szCs w:val="36"/>
          <w:cs/>
        </w:rPr>
        <w:t>สนอขอพระราชทานเหรียญจักรพรรดิมาลา</w:t>
      </w:r>
    </w:p>
    <w:p w14:paraId="62891FF3" w14:textId="77777777" w:rsidR="00675E29" w:rsidRDefault="00675E29" w:rsidP="00675E29">
      <w:pPr>
        <w:tabs>
          <w:tab w:val="left" w:pos="70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 ................................................................................. ตำแหน่ง ..................................................................</w:t>
      </w:r>
    </w:p>
    <w:p w14:paraId="419BA65D" w14:textId="330B7B41" w:rsidR="007C3F74" w:rsidRDefault="007C3F74" w:rsidP="00675E29">
      <w:pPr>
        <w:tabs>
          <w:tab w:val="left" w:pos="70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สังกัด </w:t>
      </w:r>
      <w:r w:rsidR="00CF7EED">
        <w:rPr>
          <w:rFonts w:ascii="TH SarabunIT๙" w:hAnsi="TH SarabunIT๙" w:cs="TH SarabunIT๙" w:hint="cs"/>
          <w:sz w:val="32"/>
          <w:szCs w:val="32"/>
          <w:cs/>
        </w:rPr>
        <w:t>(</w:t>
      </w:r>
      <w:r w:rsidR="00675E29"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บจ./เทศบาล</w:t>
      </w:r>
      <w:r w:rsidR="00CF7EED">
        <w:rPr>
          <w:rFonts w:ascii="TH SarabunIT๙" w:hAnsi="TH SarabunIT๙" w:cs="TH SarabunIT๙" w:hint="cs"/>
          <w:sz w:val="32"/>
          <w:szCs w:val="32"/>
          <w:cs/>
        </w:rPr>
        <w:t>/เมืองพัทยา</w:t>
      </w:r>
      <w:r w:rsidR="00EE0350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7EE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75E29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="0041779A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675E29">
        <w:rPr>
          <w:rFonts w:ascii="TH SarabunIT๙" w:hAnsi="TH SarabunIT๙" w:cs="TH SarabunIT๙" w:hint="cs"/>
          <w:sz w:val="32"/>
          <w:szCs w:val="32"/>
          <w:cs/>
        </w:rPr>
        <w:t xml:space="preserve">........... 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 .........................................................</w:t>
      </w:r>
    </w:p>
    <w:p w14:paraId="0B4A05A5" w14:textId="77777777" w:rsidR="007C3F74" w:rsidRDefault="00675E29" w:rsidP="00675E29">
      <w:pPr>
        <w:tabs>
          <w:tab w:val="left" w:pos="70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กรม ........................</w:t>
      </w:r>
      <w:r w:rsidR="007C3F74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7C3F74"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  </w:t>
      </w:r>
      <w:r>
        <w:rPr>
          <w:rFonts w:ascii="TH SarabunIT๙" w:hAnsi="TH SarabunIT๙" w:cs="TH SarabunIT๙" w:hint="cs"/>
          <w:sz w:val="32"/>
          <w:szCs w:val="32"/>
          <w:cs/>
        </w:rPr>
        <w:t>กระทรวง ..............................................</w:t>
      </w:r>
      <w:r w:rsidR="007C3F74"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 </w:t>
      </w:r>
    </w:p>
    <w:p w14:paraId="31C745D6" w14:textId="77777777" w:rsidR="007C3F74" w:rsidRDefault="00675E29" w:rsidP="00675E29">
      <w:pPr>
        <w:tabs>
          <w:tab w:val="left" w:pos="70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เกิดวันที่ ...</w:t>
      </w:r>
      <w:r w:rsidR="007C3F74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="007C3F74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 เดือน .......</w:t>
      </w:r>
      <w:r w:rsidR="007C3F74">
        <w:rPr>
          <w:rFonts w:ascii="TH SarabunIT๙" w:hAnsi="TH SarabunIT๙" w:cs="TH SarabunIT๙" w:hint="cs"/>
          <w:sz w:val="32"/>
          <w:szCs w:val="32"/>
          <w:cs/>
        </w:rPr>
        <w:t>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 พ.ศ. .......</w:t>
      </w:r>
      <w:r w:rsidR="007C3F74">
        <w:rPr>
          <w:rFonts w:ascii="TH SarabunIT๙" w:hAnsi="TH SarabunIT๙" w:cs="TH SarabunIT๙"/>
          <w:sz w:val="32"/>
          <w:szCs w:val="32"/>
        </w:rPr>
        <w:t xml:space="preserve">  </w:t>
      </w:r>
      <w:r w:rsidR="007C3F74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รับราชการมาครบ 25 ปีบริบูรณ์ </w:t>
      </w:r>
    </w:p>
    <w:p w14:paraId="44CEF3BD" w14:textId="77777777" w:rsidR="00675E29" w:rsidRDefault="00675E29" w:rsidP="00675E29">
      <w:pPr>
        <w:tabs>
          <w:tab w:val="left" w:pos="70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เมื่อวันที่ ........... เดือน ......................... พ.ศ. .......</w:t>
      </w:r>
      <w:r w:rsidR="007C3F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452E2">
        <w:rPr>
          <w:rFonts w:ascii="TH SarabunIT๙" w:hAnsi="TH SarabunIT๙" w:cs="TH SarabunIT๙" w:hint="cs"/>
          <w:sz w:val="32"/>
          <w:szCs w:val="32"/>
          <w:cs/>
        </w:rPr>
        <w:t>เลขประจำตัวประชาชน ....................................................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13"/>
        <w:gridCol w:w="1866"/>
        <w:gridCol w:w="2693"/>
        <w:gridCol w:w="697"/>
        <w:gridCol w:w="989"/>
        <w:gridCol w:w="1303"/>
      </w:tblGrid>
      <w:tr w:rsidR="00675E29" w14:paraId="795069FC" w14:textId="77777777" w:rsidTr="00DE4C34">
        <w:tc>
          <w:tcPr>
            <w:tcW w:w="1548" w:type="dxa"/>
          </w:tcPr>
          <w:p w14:paraId="5269810F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เดือน ปี</w:t>
            </w:r>
          </w:p>
          <w:p w14:paraId="34890FC4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ที่รับราชการ</w:t>
            </w:r>
          </w:p>
        </w:tc>
        <w:tc>
          <w:tcPr>
            <w:tcW w:w="1918" w:type="dxa"/>
            <w:vAlign w:val="center"/>
          </w:tcPr>
          <w:p w14:paraId="092E9A96" w14:textId="77777777" w:rsidR="00675E29" w:rsidRPr="00675E29" w:rsidRDefault="00675E29" w:rsidP="00945A9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88" w:type="dxa"/>
            <w:vAlign w:val="center"/>
          </w:tcPr>
          <w:p w14:paraId="5BED31CD" w14:textId="77777777" w:rsidR="00675E29" w:rsidRDefault="00675E29" w:rsidP="00945A9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 หรือกระทรวง</w:t>
            </w:r>
          </w:p>
        </w:tc>
        <w:tc>
          <w:tcPr>
            <w:tcW w:w="705" w:type="dxa"/>
            <w:vAlign w:val="center"/>
          </w:tcPr>
          <w:p w14:paraId="359C5FFD" w14:textId="77777777" w:rsidR="00675E29" w:rsidRDefault="00675E29" w:rsidP="00945A9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อายุ</w:t>
            </w:r>
          </w:p>
        </w:tc>
        <w:tc>
          <w:tcPr>
            <w:tcW w:w="991" w:type="dxa"/>
            <w:vAlign w:val="center"/>
          </w:tcPr>
          <w:p w14:paraId="4B1B3092" w14:textId="77777777" w:rsidR="00675E29" w:rsidRDefault="00675E29" w:rsidP="00945A9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เงินเดือน</w:t>
            </w:r>
          </w:p>
        </w:tc>
        <w:tc>
          <w:tcPr>
            <w:tcW w:w="1337" w:type="dxa"/>
            <w:vAlign w:val="center"/>
          </w:tcPr>
          <w:p w14:paraId="6D232BB3" w14:textId="77777777" w:rsidR="00675E29" w:rsidRDefault="00675E29" w:rsidP="00945A9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75E29" w14:paraId="224EE0A8" w14:textId="77777777" w:rsidTr="00DE4C34">
        <w:tc>
          <w:tcPr>
            <w:tcW w:w="1548" w:type="dxa"/>
          </w:tcPr>
          <w:p w14:paraId="1CFEE169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8" w:type="dxa"/>
          </w:tcPr>
          <w:p w14:paraId="791A2C2B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8" w:type="dxa"/>
          </w:tcPr>
          <w:p w14:paraId="7C1D6235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5" w:type="dxa"/>
          </w:tcPr>
          <w:p w14:paraId="0E4D7D60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1" w:type="dxa"/>
          </w:tcPr>
          <w:p w14:paraId="4DCF7190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7" w:type="dxa"/>
          </w:tcPr>
          <w:p w14:paraId="2A44892A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5E29" w14:paraId="206FFC26" w14:textId="77777777" w:rsidTr="00DE4C34">
        <w:tc>
          <w:tcPr>
            <w:tcW w:w="1548" w:type="dxa"/>
          </w:tcPr>
          <w:p w14:paraId="470D630C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8" w:type="dxa"/>
          </w:tcPr>
          <w:p w14:paraId="679DB147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8" w:type="dxa"/>
          </w:tcPr>
          <w:p w14:paraId="27A6DC8B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5" w:type="dxa"/>
          </w:tcPr>
          <w:p w14:paraId="47677B9D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1" w:type="dxa"/>
          </w:tcPr>
          <w:p w14:paraId="67FE1BEF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7" w:type="dxa"/>
          </w:tcPr>
          <w:p w14:paraId="1A82A13A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5E29" w14:paraId="46F8DBD7" w14:textId="77777777" w:rsidTr="00DE4C34">
        <w:tc>
          <w:tcPr>
            <w:tcW w:w="1548" w:type="dxa"/>
          </w:tcPr>
          <w:p w14:paraId="0328FBA0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8" w:type="dxa"/>
          </w:tcPr>
          <w:p w14:paraId="5649D6FB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8" w:type="dxa"/>
          </w:tcPr>
          <w:p w14:paraId="69C93B51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5" w:type="dxa"/>
          </w:tcPr>
          <w:p w14:paraId="67F584FD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1" w:type="dxa"/>
          </w:tcPr>
          <w:p w14:paraId="50FBD3B2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7" w:type="dxa"/>
          </w:tcPr>
          <w:p w14:paraId="67F5422E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5E29" w14:paraId="62A1FAC1" w14:textId="77777777" w:rsidTr="00DE4C34">
        <w:tc>
          <w:tcPr>
            <w:tcW w:w="1548" w:type="dxa"/>
          </w:tcPr>
          <w:p w14:paraId="5416ADFB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8" w:type="dxa"/>
          </w:tcPr>
          <w:p w14:paraId="051D5F16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8" w:type="dxa"/>
          </w:tcPr>
          <w:p w14:paraId="52D58DDB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5" w:type="dxa"/>
          </w:tcPr>
          <w:p w14:paraId="65AFF39B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1" w:type="dxa"/>
          </w:tcPr>
          <w:p w14:paraId="2A21747A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7" w:type="dxa"/>
          </w:tcPr>
          <w:p w14:paraId="607E26C3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5E29" w14:paraId="2A7D364A" w14:textId="77777777" w:rsidTr="00DE4C34">
        <w:tc>
          <w:tcPr>
            <w:tcW w:w="1548" w:type="dxa"/>
          </w:tcPr>
          <w:p w14:paraId="7B1D97E0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8" w:type="dxa"/>
          </w:tcPr>
          <w:p w14:paraId="39585D71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8" w:type="dxa"/>
          </w:tcPr>
          <w:p w14:paraId="0E0595A4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5" w:type="dxa"/>
          </w:tcPr>
          <w:p w14:paraId="074A630A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1" w:type="dxa"/>
          </w:tcPr>
          <w:p w14:paraId="4BC61B6C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7" w:type="dxa"/>
          </w:tcPr>
          <w:p w14:paraId="0A16DF32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5E29" w14:paraId="02CCF72C" w14:textId="77777777" w:rsidTr="00DE4C34">
        <w:tc>
          <w:tcPr>
            <w:tcW w:w="1548" w:type="dxa"/>
          </w:tcPr>
          <w:p w14:paraId="20988668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8" w:type="dxa"/>
          </w:tcPr>
          <w:p w14:paraId="16690F3D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8" w:type="dxa"/>
          </w:tcPr>
          <w:p w14:paraId="577A4743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5" w:type="dxa"/>
          </w:tcPr>
          <w:p w14:paraId="090CC6B6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1" w:type="dxa"/>
          </w:tcPr>
          <w:p w14:paraId="4A2FE0C6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7" w:type="dxa"/>
          </w:tcPr>
          <w:p w14:paraId="29CEEFA9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5E29" w14:paraId="3105E4F7" w14:textId="77777777" w:rsidTr="00DE4C34">
        <w:tc>
          <w:tcPr>
            <w:tcW w:w="1548" w:type="dxa"/>
          </w:tcPr>
          <w:p w14:paraId="0C32FF1F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8" w:type="dxa"/>
          </w:tcPr>
          <w:p w14:paraId="1B71FB38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8" w:type="dxa"/>
          </w:tcPr>
          <w:p w14:paraId="7EBF4B3A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5" w:type="dxa"/>
          </w:tcPr>
          <w:p w14:paraId="0BB5F45C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1" w:type="dxa"/>
          </w:tcPr>
          <w:p w14:paraId="5E6C2817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7" w:type="dxa"/>
          </w:tcPr>
          <w:p w14:paraId="764ADCCF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5E29" w14:paraId="365662C6" w14:textId="77777777" w:rsidTr="00DE4C34">
        <w:tc>
          <w:tcPr>
            <w:tcW w:w="1548" w:type="dxa"/>
          </w:tcPr>
          <w:p w14:paraId="4A2DA3A2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8" w:type="dxa"/>
          </w:tcPr>
          <w:p w14:paraId="53EB57C4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88" w:type="dxa"/>
          </w:tcPr>
          <w:p w14:paraId="0692D2D9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5" w:type="dxa"/>
          </w:tcPr>
          <w:p w14:paraId="49AF7DBD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1" w:type="dxa"/>
          </w:tcPr>
          <w:p w14:paraId="6C778A42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7" w:type="dxa"/>
          </w:tcPr>
          <w:p w14:paraId="40FFF492" w14:textId="77777777" w:rsidR="00675E29" w:rsidRDefault="00675E29" w:rsidP="00675E29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B1828B0" w14:textId="77777777" w:rsidR="00675E29" w:rsidRPr="00675E29" w:rsidRDefault="00675E29" w:rsidP="00675E29">
      <w:pPr>
        <w:tabs>
          <w:tab w:val="left" w:pos="70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</w:p>
    <w:p w14:paraId="58DDAAD9" w14:textId="77777777" w:rsidR="00B933E8" w:rsidRDefault="00675E29" w:rsidP="00B933E8">
      <w:pPr>
        <w:tabs>
          <w:tab w:val="left" w:pos="70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 ......................................................</w:t>
      </w:r>
    </w:p>
    <w:p w14:paraId="4AF0288A" w14:textId="77777777" w:rsidR="00675E29" w:rsidRDefault="00675E29" w:rsidP="00B933E8">
      <w:pPr>
        <w:tabs>
          <w:tab w:val="left" w:pos="70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เจ้าของประวัติ</w:t>
      </w:r>
    </w:p>
    <w:p w14:paraId="7A500A93" w14:textId="77777777" w:rsidR="008E4EFC" w:rsidRDefault="008E4EFC" w:rsidP="008E4EF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การเสนอขอพระราชทานเหรียญจักรพรรดิมาลาต้องรับราชการมาด้วยความเรียบร้อยเป็นเวลาไม่น้อยกว่า 25 ปี ซึ่งจะต้องพิจารณาคุณสมบัติของผู้เสนอขอพระราชทานเหรียญจักรพรรดิมาลา ดังนี้</w:t>
      </w:r>
    </w:p>
    <w:p w14:paraId="6BB29E70" w14:textId="01EA2B78" w:rsidR="008E4EFC" w:rsidRDefault="008E4EFC" w:rsidP="008E4EF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>
        <w:rPr>
          <w:rFonts w:ascii="TH SarabunIT๙" w:hAnsi="TH SarabunIT๙" w:cs="TH SarabunIT๙"/>
          <w:sz w:val="32"/>
          <w:szCs w:val="32"/>
        </w:rPr>
        <w:t>1</w:t>
      </w:r>
      <w:r w:rsidR="00493177">
        <w:rPr>
          <w:rFonts w:ascii="TH SarabunIT๙" w:hAnsi="TH SarabunIT๙" w:cs="TH SarabunIT๙"/>
          <w:sz w:val="32"/>
          <w:szCs w:val="32"/>
        </w:rPr>
        <w:t>.</w:t>
      </w:r>
      <w:r w:rsidR="0052676A"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กรณีกระทำผิดทางวินัยแต่ได้รับการล้างมลทินตามพระราชบัญญัติล้างมลทินฯ ข้าราชการผู้นั้นจึงยังมีความผิด เพียงแต่ให้ถือว่าบุคคลนั้นมิได้เคยถูกลงโทษมาก่อน เมื่อยังมีความผิดติดอยู่ </w:t>
      </w:r>
      <w:r w:rsidR="00493177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จึงถือไม่ได้ว่าเป็นบุคคลที่ได้รับราชการมาด้วยความเรียบร้อย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E752466" w14:textId="77777777" w:rsidR="008E4EFC" w:rsidRPr="00F40C8F" w:rsidRDefault="008E4EFC" w:rsidP="008E4EF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2</w:t>
      </w:r>
      <w:r w:rsidR="00493177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กรณีข้าราชการอยู่ระหว่างถูกตั้งกรรมการสอบวินัยจะต้องผ่านขั้นตอนการสืบสวนแล้วว่ามีมูลความผิด แม้จะยังไม่ได้ยุติว่าได้กระทำความผิดจริงแต่ก็ยังไม่เป็นที่ประจักษ์ว่าเป็นผู้รับราชการมาด้วยความเรียบร้อย จึงยังไม่มีคุณสมบัติที่จะเสนอขอพระราชทานเหรียญจักรพรรดิมาลา สมควรให้ชะลอไว้ก่อนเพื่อพิจารณา เมื่อผลการสอบสวนวินัยยุติแล้วว่ามิได้กระทำความผิด ซึ่งมิได้เป็นการตัดสิทธิในการเสนอขอพระราชทานเหรียญจักรพรรดิมาลาแต่อย่างใด     </w:t>
      </w:r>
    </w:p>
    <w:p w14:paraId="2F0244AF" w14:textId="6847DE8D" w:rsidR="008E4EFC" w:rsidRDefault="008E4EFC" w:rsidP="008E4EF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3</w:t>
      </w:r>
      <w:r w:rsidR="0049317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E0C01" w:rsidRPr="008E0C01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กรณีข้าราชการถูกสอบวินัยแล้ว แต่ได้รับการงดโทษทางวินัยโดยให้ว่ากล่าวตักเตือนเป็นลายลักษณ์อักษร ย่อมไม่อาจถือได้ว่าข้าราชการผู้นั้นรับราชการมาด้วยความเรียบร้อย และไม่อยู่ในเกณฑ์ที่จะเสนอขอพระราชทานเหรียญจักรพรรดิมาลาแต่อย่างใด</w:t>
      </w:r>
    </w:p>
    <w:p w14:paraId="2831C122" w14:textId="2888ECCE" w:rsidR="0015457C" w:rsidRDefault="0015457C" w:rsidP="0015457C">
      <w:pPr>
        <w:tabs>
          <w:tab w:val="left" w:pos="1526"/>
        </w:tabs>
        <w:autoSpaceDE w:val="0"/>
        <w:autoSpaceDN w:val="0"/>
        <w:adjustRightInd w:val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การนับเวลารับราชการเพื่อเสนอขอพระราชทานเหรียญจักรพรรดิมาลาให้ถือปฏิบัติตามหนังสือสำนักเลขาธิการคณะรัฐมนตรี ที่ นร 0508/ว(ท) 2509 ลงวันที่ 30 มีนาคม 2561</w:t>
      </w:r>
    </w:p>
    <w:p w14:paraId="118FD38F" w14:textId="77777777" w:rsidR="00FA5F8A" w:rsidRDefault="00675E29" w:rsidP="00B933E8">
      <w:pPr>
        <w:tabs>
          <w:tab w:val="left" w:pos="70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A5F8A">
        <w:rPr>
          <w:rFonts w:ascii="TH SarabunIT๙" w:hAnsi="TH SarabunIT๙" w:cs="TH SarabunIT๙"/>
          <w:sz w:val="32"/>
          <w:szCs w:val="32"/>
        </w:rPr>
        <w:t xml:space="preserve">1. </w:t>
      </w:r>
      <w:r w:rsidR="00FA5F8A">
        <w:rPr>
          <w:rFonts w:ascii="TH SarabunIT๙" w:hAnsi="TH SarabunIT๙" w:cs="TH SarabunIT๙" w:hint="cs"/>
          <w:sz w:val="32"/>
          <w:szCs w:val="32"/>
          <w:cs/>
        </w:rPr>
        <w:t>บรรทัดแรก</w:t>
      </w:r>
      <w:r>
        <w:rPr>
          <w:rFonts w:ascii="TH SarabunIT๙" w:hAnsi="TH SarabunIT๙" w:cs="TH SarabunIT๙" w:hint="cs"/>
          <w:sz w:val="32"/>
          <w:szCs w:val="32"/>
          <w:cs/>
        </w:rPr>
        <w:t>ให้กรอก</w:t>
      </w:r>
      <w:r w:rsidR="00FA5F8A">
        <w:rPr>
          <w:rFonts w:ascii="TH SarabunIT๙" w:hAnsi="TH SarabunIT๙" w:cs="TH SarabunIT๙" w:hint="cs"/>
          <w:sz w:val="32"/>
          <w:szCs w:val="32"/>
          <w:cs/>
        </w:rPr>
        <w:t xml:space="preserve"> วัน/เดือน/ปี ,ตำแหน่ง,สังกัด,อายุ และเงินเดือนที่</w:t>
      </w:r>
      <w:r>
        <w:rPr>
          <w:rFonts w:ascii="TH SarabunIT๙" w:hAnsi="TH SarabunIT๙" w:cs="TH SarabunIT๙" w:hint="cs"/>
          <w:sz w:val="32"/>
          <w:szCs w:val="32"/>
          <w:cs/>
        </w:rPr>
        <w:t>เริ่มรับราชการ</w:t>
      </w:r>
    </w:p>
    <w:p w14:paraId="55B3DB61" w14:textId="77777777" w:rsidR="00FA5F8A" w:rsidRDefault="00FA5F8A" w:rsidP="00FA5F8A">
      <w:pPr>
        <w:tabs>
          <w:tab w:val="left" w:pos="70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2. </w:t>
      </w:r>
      <w:r w:rsidRPr="00720400">
        <w:rPr>
          <w:rFonts w:ascii="TH SarabunIT๙" w:hAnsi="TH SarabunIT๙" w:cs="TH SarabunIT๙" w:hint="cs"/>
          <w:spacing w:val="-2"/>
          <w:sz w:val="32"/>
          <w:szCs w:val="32"/>
          <w:cs/>
        </w:rPr>
        <w:t>บรรทัดถัดลงมา ให้</w:t>
      </w:r>
      <w:r w:rsidRPr="000A3CC6">
        <w:rPr>
          <w:rFonts w:ascii="TH SarabunIT๙" w:hAnsi="TH SarabunIT๙" w:cs="TH SarabunIT๙" w:hint="cs"/>
          <w:spacing w:val="-2"/>
          <w:sz w:val="32"/>
          <w:szCs w:val="32"/>
          <w:u w:val="single"/>
          <w:cs/>
        </w:rPr>
        <w:t>กรอก</w:t>
      </w:r>
      <w:r w:rsidR="00675E29" w:rsidRPr="000A3CC6">
        <w:rPr>
          <w:rFonts w:ascii="TH SarabunIT๙" w:hAnsi="TH SarabunIT๙" w:cs="TH SarabunIT๙" w:hint="cs"/>
          <w:spacing w:val="-2"/>
          <w:sz w:val="32"/>
          <w:szCs w:val="32"/>
          <w:u w:val="single"/>
          <w:cs/>
        </w:rPr>
        <w:t>เฉพาะ</w:t>
      </w:r>
      <w:r w:rsidRPr="000A3CC6">
        <w:rPr>
          <w:rFonts w:ascii="TH SarabunIT๙" w:hAnsi="TH SarabunIT๙" w:cs="TH SarabunIT๙" w:hint="cs"/>
          <w:spacing w:val="-2"/>
          <w:sz w:val="32"/>
          <w:szCs w:val="32"/>
          <w:u w:val="single"/>
          <w:cs/>
        </w:rPr>
        <w:t>การเลื่อนขั้นเงินเดือนของวันที่ 1 เมษายน และวันที่ 1 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6FF40E8C" w14:textId="77777777" w:rsidR="00FA5F8A" w:rsidRPr="00720400" w:rsidRDefault="00FA5F8A" w:rsidP="00B933E8">
      <w:pPr>
        <w:tabs>
          <w:tab w:val="left" w:pos="709"/>
        </w:tabs>
        <w:autoSpaceDE w:val="0"/>
        <w:autoSpaceDN w:val="0"/>
        <w:adjustRightInd w:val="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720400">
        <w:rPr>
          <w:rFonts w:ascii="TH SarabunIT๙" w:hAnsi="TH SarabunIT๙" w:cs="TH SarabunIT๙" w:hint="cs"/>
          <w:spacing w:val="-2"/>
          <w:sz w:val="32"/>
          <w:szCs w:val="32"/>
          <w:cs/>
        </w:rPr>
        <w:t>ของทุกปีตั้งแต่เริ่มรับราชการเรียงตามลำดับปี พ.ศ. จนถึงปัจจุบัน</w:t>
      </w:r>
      <w:r w:rsidR="00675E29" w:rsidRPr="00720400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หากเว้นหายหรือไม่ครบถ้วน</w:t>
      </w:r>
      <w:r w:rsidRPr="00720400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</w:p>
    <w:p w14:paraId="00DF09CC" w14:textId="77777777" w:rsidR="00675E29" w:rsidRDefault="00FA5F8A" w:rsidP="00B933E8">
      <w:pPr>
        <w:tabs>
          <w:tab w:val="left" w:pos="70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จะ</w:t>
      </w:r>
      <w:r w:rsidR="00675E29">
        <w:rPr>
          <w:rFonts w:ascii="TH SarabunIT๙" w:hAnsi="TH SarabunIT๙" w:cs="TH SarabunIT๙" w:hint="cs"/>
          <w:sz w:val="32"/>
          <w:szCs w:val="32"/>
          <w:cs/>
        </w:rPr>
        <w:t>ไม่ได้รับการพิจารณา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7079">
        <w:rPr>
          <w:rFonts w:ascii="TH SarabunIT๙" w:hAnsi="TH SarabunIT๙" w:cs="TH SarabunIT๙" w:hint="cs"/>
          <w:b/>
          <w:bCs/>
          <w:sz w:val="32"/>
          <w:szCs w:val="32"/>
          <w:cs/>
        </w:rPr>
        <w:t>(ข้อมูลอื่นๆ เช่น การเลื่อนระดับ ปรับตำแหน่งฯ ไม่ต้องกรอก)</w:t>
      </w:r>
    </w:p>
    <w:p w14:paraId="0787912F" w14:textId="77777777" w:rsidR="00AD34E8" w:rsidRPr="00675E29" w:rsidRDefault="00AD34E8" w:rsidP="00B933E8">
      <w:pPr>
        <w:tabs>
          <w:tab w:val="left" w:pos="70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3. </w:t>
      </w:r>
      <w:r>
        <w:rPr>
          <w:rFonts w:ascii="TH SarabunIT๙" w:hAnsi="TH SarabunIT๙" w:cs="TH SarabunIT๙" w:hint="cs"/>
          <w:sz w:val="32"/>
          <w:szCs w:val="32"/>
          <w:cs/>
        </w:rPr>
        <w:t>ช่อง กรม หรือกระทรวง ให้กรอก “</w:t>
      </w:r>
      <w:r w:rsidRPr="00F77079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กรมส่งเสริมการ</w:t>
      </w:r>
      <w:r w:rsidR="00842E9D" w:rsidRPr="00F77079">
        <w:rPr>
          <w:rFonts w:ascii="TH SarabunIT๙" w:hAnsi="TH SarabunIT๙" w:cs="TH SarabunIT๙" w:hint="cs"/>
          <w:b/>
          <w:bCs/>
          <w:sz w:val="32"/>
          <w:szCs w:val="32"/>
          <w:cs/>
        </w:rPr>
        <w:t>ป</w:t>
      </w:r>
      <w:r w:rsidRPr="00F77079">
        <w:rPr>
          <w:rFonts w:ascii="TH SarabunIT๙" w:hAnsi="TH SarabunIT๙" w:cs="TH SarabunIT๙" w:hint="cs"/>
          <w:b/>
          <w:bCs/>
          <w:sz w:val="32"/>
          <w:szCs w:val="32"/>
          <w:cs/>
        </w:rPr>
        <w:t>กครองท้องถิ่น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”</w:t>
      </w:r>
    </w:p>
    <w:p w14:paraId="76D962C8" w14:textId="77777777" w:rsidR="005173BA" w:rsidRDefault="005E417D" w:rsidP="00B933E8">
      <w:pPr>
        <w:tabs>
          <w:tab w:val="left" w:pos="70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AD34E8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 ให้จัดส่งกรมส่งเสริมการปกครองท้องถิ่น จำนวน 2 ชุด</w:t>
      </w:r>
      <w:r w:rsidR="005173BA">
        <w:rPr>
          <w:rFonts w:ascii="TH SarabunIT๙" w:hAnsi="TH SarabunIT๙" w:cs="TH SarabunIT๙"/>
          <w:sz w:val="32"/>
          <w:szCs w:val="32"/>
        </w:rPr>
        <w:t xml:space="preserve"> </w:t>
      </w:r>
      <w:r w:rsidR="005173BA">
        <w:rPr>
          <w:rFonts w:ascii="TH SarabunIT๙" w:hAnsi="TH SarabunIT๙" w:cs="TH SarabunIT๙" w:hint="cs"/>
          <w:sz w:val="32"/>
          <w:szCs w:val="32"/>
          <w:cs/>
        </w:rPr>
        <w:t xml:space="preserve">พร้อมเอกสารสำเนาบัตรข้าราชการ </w:t>
      </w:r>
    </w:p>
    <w:p w14:paraId="0CAF8C88" w14:textId="77777777" w:rsidR="00B933E8" w:rsidRPr="005173BA" w:rsidRDefault="005173BA" w:rsidP="00B933E8">
      <w:pPr>
        <w:tabs>
          <w:tab w:val="left" w:pos="70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และสำเนาทะเบียนประวัติ</w:t>
      </w:r>
      <w:r w:rsidR="00F77079">
        <w:rPr>
          <w:rFonts w:ascii="TH SarabunIT๙" w:hAnsi="TH SarabunIT๙" w:cs="TH SarabunIT๙" w:hint="cs"/>
          <w:sz w:val="32"/>
          <w:szCs w:val="32"/>
          <w:cs/>
        </w:rPr>
        <w:t xml:space="preserve"> พร้อมรับรองสำเนา</w:t>
      </w:r>
    </w:p>
    <w:p w14:paraId="4AE12335" w14:textId="77777777" w:rsidR="00E47A10" w:rsidRDefault="00E47A10" w:rsidP="00CE7E94">
      <w:pPr>
        <w:tabs>
          <w:tab w:val="left" w:pos="709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14:paraId="45AEEEA2" w14:textId="3A257AB4" w:rsidR="00892C66" w:rsidRDefault="00892C66" w:rsidP="00892C66">
      <w:pPr>
        <w:tabs>
          <w:tab w:val="left" w:pos="709"/>
          <w:tab w:val="left" w:pos="993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  <w:sectPr w:rsidR="00892C66" w:rsidSect="00AE3D60">
          <w:headerReference w:type="even" r:id="rId8"/>
          <w:pgSz w:w="11906" w:h="16838" w:code="9"/>
          <w:pgMar w:top="851" w:right="1134" w:bottom="568" w:left="1701" w:header="1412" w:footer="720" w:gutter="0"/>
          <w:pgNumType w:fmt="thaiNumbers"/>
          <w:cols w:space="720"/>
          <w:titlePg/>
          <w:docGrid w:linePitch="360"/>
        </w:sectPr>
      </w:pPr>
    </w:p>
    <w:p w14:paraId="41D1F225" w14:textId="4C1005BA" w:rsidR="0083119E" w:rsidRPr="00BE67C4" w:rsidRDefault="0083119E" w:rsidP="0083119E">
      <w:pPr>
        <w:pStyle w:val="ae"/>
        <w:spacing w:line="276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BE67C4">
        <w:rPr>
          <w:rFonts w:ascii="TH SarabunIT๙" w:hAnsi="TH SarabunIT๙" w:cs="TH SarabunIT๙"/>
          <w:b/>
          <w:bCs/>
          <w:sz w:val="28"/>
          <w:cs/>
        </w:rPr>
        <w:lastRenderedPageBreak/>
        <w:t>แบบตรวจสอบและรับรองคุณสมบัติ ผู้เสนอขอพระราชทานเครื่องราชอิสริยาภรณ์ ประจำปี ๒๕๖</w:t>
      </w:r>
      <w:r w:rsidR="00996BB6">
        <w:rPr>
          <w:rFonts w:ascii="TH SarabunIT๙" w:hAnsi="TH SarabunIT๙" w:cs="TH SarabunIT๙" w:hint="cs"/>
          <w:b/>
          <w:bCs/>
          <w:sz w:val="28"/>
          <w:cs/>
        </w:rPr>
        <w:t>6</w:t>
      </w:r>
    </w:p>
    <w:p w14:paraId="2E4345D7" w14:textId="5A15394C" w:rsidR="0083119E" w:rsidRDefault="0083119E" w:rsidP="0083119E">
      <w:pPr>
        <w:pStyle w:val="ae"/>
        <w:spacing w:line="276" w:lineRule="auto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สังกัด อบต./เทศบาล /อบจ. .............................................</w:t>
      </w:r>
      <w:r w:rsidR="00DC333C"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BE67C4">
        <w:rPr>
          <w:rFonts w:ascii="TH SarabunIT๙" w:hAnsi="TH SarabunIT๙" w:cs="TH SarabunIT๙" w:hint="cs"/>
          <w:b/>
          <w:bCs/>
          <w:sz w:val="28"/>
          <w:cs/>
        </w:rPr>
        <w:t>สำนักงานส่งเสริมการปกครองท้องถิ่นจังหวัด</w:t>
      </w:r>
      <w:r w:rsidR="009C12C1">
        <w:rPr>
          <w:rFonts w:ascii="TH SarabunIT๙" w:hAnsi="TH SarabunIT๙" w:cs="TH SarabunIT๙" w:hint="cs"/>
          <w:b/>
          <w:bCs/>
          <w:sz w:val="28"/>
          <w:cs/>
        </w:rPr>
        <w:t>นครศรีธรรมราช</w:t>
      </w:r>
    </w:p>
    <w:p w14:paraId="65DB1F1F" w14:textId="77777777" w:rsidR="0083119E" w:rsidRPr="00BE67C4" w:rsidRDefault="0083119E" w:rsidP="0083119E">
      <w:pPr>
        <w:pStyle w:val="ae"/>
        <w:spacing w:line="276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BE67C4">
        <w:rPr>
          <w:rFonts w:ascii="TH SarabunIT๙" w:hAnsi="TH SarabunIT๙" w:cs="TH SarabunIT๙" w:hint="cs"/>
          <w:b/>
          <w:bCs/>
          <w:sz w:val="28"/>
          <w:cs/>
        </w:rPr>
        <w:t>กรมส่งเสริมการปกครองท้องถิ่น</w:t>
      </w:r>
    </w:p>
    <w:tbl>
      <w:tblPr>
        <w:tblStyle w:val="aa"/>
        <w:tblW w:w="16010" w:type="dxa"/>
        <w:tblInd w:w="-176" w:type="dxa"/>
        <w:tblLook w:val="04A0" w:firstRow="1" w:lastRow="0" w:firstColumn="1" w:lastColumn="0" w:noHBand="0" w:noVBand="1"/>
      </w:tblPr>
      <w:tblGrid>
        <w:gridCol w:w="422"/>
        <w:gridCol w:w="1657"/>
        <w:gridCol w:w="1034"/>
        <w:gridCol w:w="1307"/>
        <w:gridCol w:w="1113"/>
        <w:gridCol w:w="1440"/>
        <w:gridCol w:w="1124"/>
        <w:gridCol w:w="1653"/>
        <w:gridCol w:w="1257"/>
        <w:gridCol w:w="982"/>
        <w:gridCol w:w="904"/>
        <w:gridCol w:w="914"/>
        <w:gridCol w:w="1045"/>
        <w:gridCol w:w="1158"/>
      </w:tblGrid>
      <w:tr w:rsidR="0083119E" w:rsidRPr="00527633" w14:paraId="42609B80" w14:textId="77777777" w:rsidTr="0095111B">
        <w:tc>
          <w:tcPr>
            <w:tcW w:w="422" w:type="dxa"/>
            <w:vMerge w:val="restart"/>
            <w:vAlign w:val="center"/>
          </w:tcPr>
          <w:p w14:paraId="2245D62F" w14:textId="77777777" w:rsidR="0083119E" w:rsidRPr="006E03EF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6E03E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1657" w:type="dxa"/>
            <w:vMerge w:val="restart"/>
            <w:vAlign w:val="center"/>
          </w:tcPr>
          <w:p w14:paraId="6C368E75" w14:textId="77777777" w:rsidR="0083119E" w:rsidRPr="006E03EF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6E03E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ชื่อ - สกุล</w:t>
            </w:r>
          </w:p>
        </w:tc>
        <w:tc>
          <w:tcPr>
            <w:tcW w:w="1034" w:type="dxa"/>
            <w:vMerge w:val="restart"/>
            <w:vAlign w:val="center"/>
          </w:tcPr>
          <w:p w14:paraId="0403FFFD" w14:textId="77777777" w:rsidR="0083119E" w:rsidRPr="006E03EF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ตำแหน่ง(</w:t>
            </w:r>
            <w:r w:rsidRPr="006E03E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ข้าราชการ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/ลูกจ้าง/ผู้บริหาร/สมาชิกสภาท้องถิ่น)</w:t>
            </w:r>
          </w:p>
        </w:tc>
        <w:tc>
          <w:tcPr>
            <w:tcW w:w="1307" w:type="dxa"/>
            <w:vMerge w:val="restart"/>
            <w:vAlign w:val="center"/>
          </w:tcPr>
          <w:p w14:paraId="28804C87" w14:textId="77777777" w:rsidR="0083119E" w:rsidRPr="006E03EF" w:rsidRDefault="0083119E" w:rsidP="0083119E">
            <w:pPr>
              <w:pStyle w:val="ae"/>
              <w:spacing w:line="276" w:lineRule="auto"/>
              <w:ind w:left="-102" w:firstLine="102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E03E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ชั้นตราที่เสนอ</w:t>
            </w:r>
          </w:p>
          <w:p w14:paraId="5D0492AF" w14:textId="77777777" w:rsidR="0083119E" w:rsidRPr="006E03EF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E03E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ขอพระราชทาน</w:t>
            </w:r>
          </w:p>
          <w:p w14:paraId="137C33E5" w14:textId="77777777" w:rsidR="0083119E" w:rsidRPr="006E03EF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E03E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ปี 2565</w:t>
            </w:r>
          </w:p>
          <w:p w14:paraId="1EDF9662" w14:textId="77777777" w:rsidR="0083119E" w:rsidRPr="006E03EF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590" w:type="dxa"/>
            <w:gridSpan w:val="10"/>
          </w:tcPr>
          <w:p w14:paraId="0298FE4E" w14:textId="77777777" w:rsidR="0083119E" w:rsidRPr="006E03EF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E03E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คุณสมบัติของผู้เสนอขอพระราชทานเครื่องราชอิสริยาภรณ์</w:t>
            </w:r>
          </w:p>
        </w:tc>
      </w:tr>
      <w:tr w:rsidR="0083119E" w:rsidRPr="00527633" w14:paraId="68AB98E8" w14:textId="77777777" w:rsidTr="0095111B">
        <w:tc>
          <w:tcPr>
            <w:tcW w:w="422" w:type="dxa"/>
            <w:vMerge/>
          </w:tcPr>
          <w:p w14:paraId="0F3A5AF1" w14:textId="77777777" w:rsidR="0083119E" w:rsidRPr="00081AAB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</w:tc>
        <w:tc>
          <w:tcPr>
            <w:tcW w:w="1657" w:type="dxa"/>
            <w:vMerge/>
          </w:tcPr>
          <w:p w14:paraId="4CBF8712" w14:textId="77777777" w:rsidR="0083119E" w:rsidRPr="00081AAB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</w:tc>
        <w:tc>
          <w:tcPr>
            <w:tcW w:w="1034" w:type="dxa"/>
            <w:vMerge/>
          </w:tcPr>
          <w:p w14:paraId="6AADAE3B" w14:textId="77777777" w:rsidR="0083119E" w:rsidRPr="00081AAB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</w:tc>
        <w:tc>
          <w:tcPr>
            <w:tcW w:w="1307" w:type="dxa"/>
            <w:vMerge/>
          </w:tcPr>
          <w:p w14:paraId="2401EE78" w14:textId="77777777" w:rsidR="0083119E" w:rsidRPr="00081AAB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</w:tc>
        <w:tc>
          <w:tcPr>
            <w:tcW w:w="1113" w:type="dxa"/>
          </w:tcPr>
          <w:p w14:paraId="79262DAF" w14:textId="77777777" w:rsidR="0083119E" w:rsidRPr="00081AAB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081AAB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1.เป็นผู้มี</w:t>
            </w:r>
          </w:p>
          <w:p w14:paraId="48B38657" w14:textId="77777777" w:rsidR="0083119E" w:rsidRPr="00081AAB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081AAB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สัญชาติไทย</w:t>
            </w:r>
          </w:p>
          <w:p w14:paraId="2A358382" w14:textId="77777777" w:rsidR="0083119E" w:rsidRPr="00081AAB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081AAB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ตามข้อ 12</w:t>
            </w:r>
            <w:r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 </w:t>
            </w:r>
            <w:r w:rsidRPr="00081AAB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(1)</w:t>
            </w:r>
          </w:p>
        </w:tc>
        <w:tc>
          <w:tcPr>
            <w:tcW w:w="1440" w:type="dxa"/>
          </w:tcPr>
          <w:p w14:paraId="6202EC24" w14:textId="77777777" w:rsidR="0083119E" w:rsidRPr="00081AAB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>2.เป็นผู้ประพฤติดี</w:t>
            </w:r>
          </w:p>
          <w:p w14:paraId="2529F9B8" w14:textId="77777777" w:rsidR="0083119E" w:rsidRPr="00081AAB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และปฏิบัติงานราชการหรือปฏิบัติงานที่เป็นประโยชน์แก่สาธารณชนด้วยความอุตสาหะ ซื่อสัตย์ และเอาใจใส่ต่อหน้าที่อย่างดียิ่ง ตามข้อ </w:t>
            </w:r>
            <w:r w:rsidRPr="00081AAB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12 (2)</w:t>
            </w:r>
          </w:p>
        </w:tc>
        <w:tc>
          <w:tcPr>
            <w:tcW w:w="1124" w:type="dxa"/>
          </w:tcPr>
          <w:p w14:paraId="565DDD1C" w14:textId="77777777" w:rsidR="0083119E" w:rsidRPr="00081AAB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>3. เป็นผู้ดำรงตำแหน่งตามหลักเกณฑ์ที่กำหนดในบัญชีท้ายระเบียบฯ</w:t>
            </w:r>
          </w:p>
          <w:p w14:paraId="69F87022" w14:textId="77777777" w:rsidR="0083119E" w:rsidRPr="00081AAB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081AAB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ตามข้อ 12 (3)</w:t>
            </w:r>
          </w:p>
        </w:tc>
        <w:tc>
          <w:tcPr>
            <w:tcW w:w="1653" w:type="dxa"/>
          </w:tcPr>
          <w:p w14:paraId="7AF2B6F1" w14:textId="77777777" w:rsidR="0083119E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>4. เป็นผู้ไม่เคยมี</w:t>
            </w:r>
            <w:r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 </w:t>
            </w:r>
          </w:p>
          <w:p w14:paraId="4C613FA6" w14:textId="77777777" w:rsidR="0083119E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>พระราชโองการหรือ</w:t>
            </w:r>
            <w:r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 </w:t>
            </w:r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>ทรงพระกรุณาโปรดเกล้าโปรดกระหม่อมพระราชทานพระบรม</w:t>
            </w:r>
          </w:p>
          <w:p w14:paraId="49D3A623" w14:textId="77777777" w:rsidR="0083119E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>ราชานุ</w:t>
            </w:r>
            <w:proofErr w:type="spellStart"/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>ญาต</w:t>
            </w:r>
            <w:proofErr w:type="spellEnd"/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>ให้เรียกคืนเครื่องราชอิสริยาภรณ์ เว้นแต่ได้รับพระราชทานคืน</w:t>
            </w:r>
          </w:p>
          <w:p w14:paraId="57995698" w14:textId="77777777" w:rsidR="0083119E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>ในภายหลัง</w:t>
            </w:r>
            <w:r w:rsidRPr="00081AAB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 </w:t>
            </w:r>
          </w:p>
          <w:p w14:paraId="309BE2CE" w14:textId="77777777" w:rsidR="0083119E" w:rsidRPr="00081AAB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081AAB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ตามข้อ 12 (4)</w:t>
            </w:r>
          </w:p>
        </w:tc>
        <w:tc>
          <w:tcPr>
            <w:tcW w:w="1257" w:type="dxa"/>
          </w:tcPr>
          <w:p w14:paraId="6758CDA7" w14:textId="77777777" w:rsidR="0083119E" w:rsidRPr="00081AAB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>5. เป็นผู้ไม่เคยต้องรับโทษจำคุกโดยคำพิพากษา</w:t>
            </w:r>
            <w:r w:rsidRPr="00081AAB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 </w:t>
            </w:r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>ถึงที่สุดให้จำคุก เว้นแต่เป็นโทษสำหรับความผิดที่ได้กระทำโดยประมาท หรือความผิดลหุโทษ</w:t>
            </w:r>
          </w:p>
          <w:p w14:paraId="54D6712F" w14:textId="77777777" w:rsidR="0083119E" w:rsidRPr="00081AAB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081AAB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ตามข้อ 12 (5)</w:t>
            </w:r>
          </w:p>
        </w:tc>
        <w:tc>
          <w:tcPr>
            <w:tcW w:w="982" w:type="dxa"/>
          </w:tcPr>
          <w:p w14:paraId="41C0F908" w14:textId="77777777" w:rsidR="0083119E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Cs w:val="22"/>
                <w:cs/>
              </w:rPr>
              <w:t>6. เป็นผู้ที่ไม่อยู่ใ</w:t>
            </w:r>
            <w:r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น</w:t>
            </w:r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>ระหว่าง</w:t>
            </w:r>
          </w:p>
          <w:p w14:paraId="231E8365" w14:textId="77777777" w:rsidR="0083119E" w:rsidRPr="00081AAB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>ถูกกล่าวหาตาม</w:t>
            </w:r>
            <w:r w:rsidRPr="00081AAB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ข้อ</w:t>
            </w:r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 12 </w:t>
            </w:r>
            <w:r w:rsidRPr="00081AAB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 </w:t>
            </w:r>
          </w:p>
          <w:p w14:paraId="64A38B36" w14:textId="77777777" w:rsidR="0083119E" w:rsidRPr="00081AAB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>(6) (ก)</w:t>
            </w:r>
          </w:p>
        </w:tc>
        <w:tc>
          <w:tcPr>
            <w:tcW w:w="904" w:type="dxa"/>
          </w:tcPr>
          <w:p w14:paraId="7120886E" w14:textId="77777777" w:rsidR="0083119E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Cs w:val="22"/>
                <w:cs/>
              </w:rPr>
              <w:t>7. เป็นผู้ที่</w:t>
            </w:r>
          </w:p>
          <w:p w14:paraId="081EE0CC" w14:textId="77777777" w:rsidR="0083119E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Cs w:val="22"/>
                <w:cs/>
              </w:rPr>
              <w:t>ไม่อยู่ใ</w:t>
            </w:r>
            <w:r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น</w:t>
            </w:r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>ระหว่าง</w:t>
            </w:r>
            <w:r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ถูก</w:t>
            </w:r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>กล่าวหา</w:t>
            </w:r>
          </w:p>
          <w:p w14:paraId="23A296E7" w14:textId="77777777" w:rsidR="0083119E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>ตาม</w:t>
            </w:r>
            <w:r w:rsidRPr="00081AAB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ข้อ</w:t>
            </w:r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 12 </w:t>
            </w:r>
          </w:p>
          <w:p w14:paraId="2F83D683" w14:textId="77777777" w:rsidR="0083119E" w:rsidRPr="00081AAB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>(6) (ข)</w:t>
            </w:r>
          </w:p>
        </w:tc>
        <w:tc>
          <w:tcPr>
            <w:tcW w:w="914" w:type="dxa"/>
          </w:tcPr>
          <w:p w14:paraId="6FC93B13" w14:textId="77777777" w:rsidR="0083119E" w:rsidRPr="00081AAB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>8. เป็นผู้ที่ไม่อยู่ใน</w:t>
            </w:r>
          </w:p>
          <w:p w14:paraId="15EC3FCA" w14:textId="77777777" w:rsidR="0083119E" w:rsidRPr="00081AAB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>ระหว่าง</w:t>
            </w:r>
            <w:r w:rsidRPr="00081AAB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ถูก</w:t>
            </w:r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>กล่าวหา</w:t>
            </w:r>
          </w:p>
          <w:p w14:paraId="2357F3D6" w14:textId="77777777" w:rsidR="0083119E" w:rsidRPr="00081AAB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>ตาม</w:t>
            </w:r>
            <w:r w:rsidRPr="00081AAB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ข้อ</w:t>
            </w:r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 12 (6) (ค)</w:t>
            </w:r>
          </w:p>
        </w:tc>
        <w:tc>
          <w:tcPr>
            <w:tcW w:w="1045" w:type="dxa"/>
          </w:tcPr>
          <w:p w14:paraId="00322F37" w14:textId="77777777" w:rsidR="0083119E" w:rsidRPr="00081AAB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>9. ไม่เป็นผู้ถูกลงโทษทางวินัย ตาม</w:t>
            </w:r>
            <w:r w:rsidRPr="00081AAB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ข้อ</w:t>
            </w:r>
            <w:r w:rsidRPr="00081AAB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 18 (1)</w:t>
            </w:r>
          </w:p>
        </w:tc>
        <w:tc>
          <w:tcPr>
            <w:tcW w:w="1158" w:type="dxa"/>
          </w:tcPr>
          <w:p w14:paraId="2049F59F" w14:textId="77777777" w:rsidR="0083119E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6E03EF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10.ไม่เป็นผู้มีผล</w:t>
            </w:r>
            <w:r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การ</w:t>
            </w:r>
            <w:r w:rsidRPr="006E03EF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ประเมิน</w:t>
            </w:r>
          </w:p>
          <w:p w14:paraId="5060A7C8" w14:textId="77777777" w:rsidR="0083119E" w:rsidRPr="006E03EF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6E03EF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การปฏิบัติงานต่ำกว่าระดับดีห้าปีย้อนหลัง</w:t>
            </w:r>
          </w:p>
          <w:p w14:paraId="271195C6" w14:textId="77777777" w:rsidR="0083119E" w:rsidRPr="00375998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E03EF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ตามข้อ 18 (2)</w:t>
            </w:r>
          </w:p>
        </w:tc>
      </w:tr>
      <w:tr w:rsidR="0083119E" w:rsidRPr="00527633" w14:paraId="0DBF1DA5" w14:textId="77777777" w:rsidTr="0095111B">
        <w:tc>
          <w:tcPr>
            <w:tcW w:w="422" w:type="dxa"/>
          </w:tcPr>
          <w:p w14:paraId="1A15DD2B" w14:textId="77777777" w:rsidR="0083119E" w:rsidRPr="006E03EF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E03E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657" w:type="dxa"/>
          </w:tcPr>
          <w:p w14:paraId="53D268C7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034" w:type="dxa"/>
          </w:tcPr>
          <w:p w14:paraId="4A0A6FF0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307" w:type="dxa"/>
          </w:tcPr>
          <w:p w14:paraId="0D751545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113" w:type="dxa"/>
          </w:tcPr>
          <w:p w14:paraId="5FBDABB1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</w:tcPr>
          <w:p w14:paraId="0A7084EA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124" w:type="dxa"/>
          </w:tcPr>
          <w:p w14:paraId="19A7AFCB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653" w:type="dxa"/>
          </w:tcPr>
          <w:p w14:paraId="510FCDB8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257" w:type="dxa"/>
          </w:tcPr>
          <w:p w14:paraId="6653F6EA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982" w:type="dxa"/>
          </w:tcPr>
          <w:p w14:paraId="3E345E80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904" w:type="dxa"/>
          </w:tcPr>
          <w:p w14:paraId="7A1A3920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914" w:type="dxa"/>
          </w:tcPr>
          <w:p w14:paraId="5B0E7EA7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045" w:type="dxa"/>
          </w:tcPr>
          <w:p w14:paraId="561DBA96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158" w:type="dxa"/>
          </w:tcPr>
          <w:p w14:paraId="4D8BF83D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</w:tr>
      <w:tr w:rsidR="0083119E" w:rsidRPr="00527633" w14:paraId="58C7B3CA" w14:textId="77777777" w:rsidTr="0095111B">
        <w:tc>
          <w:tcPr>
            <w:tcW w:w="422" w:type="dxa"/>
          </w:tcPr>
          <w:p w14:paraId="77E1027A" w14:textId="77777777" w:rsidR="0083119E" w:rsidRPr="006E03EF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E03E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1657" w:type="dxa"/>
          </w:tcPr>
          <w:p w14:paraId="0E2903BA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034" w:type="dxa"/>
          </w:tcPr>
          <w:p w14:paraId="56809E5B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307" w:type="dxa"/>
          </w:tcPr>
          <w:p w14:paraId="1F47F435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113" w:type="dxa"/>
          </w:tcPr>
          <w:p w14:paraId="2670655B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</w:tcPr>
          <w:p w14:paraId="40ED0E34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124" w:type="dxa"/>
          </w:tcPr>
          <w:p w14:paraId="6146B8EE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653" w:type="dxa"/>
          </w:tcPr>
          <w:p w14:paraId="71316CB5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257" w:type="dxa"/>
          </w:tcPr>
          <w:p w14:paraId="10244B53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982" w:type="dxa"/>
          </w:tcPr>
          <w:p w14:paraId="5B6A7476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904" w:type="dxa"/>
          </w:tcPr>
          <w:p w14:paraId="1E02AD62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914" w:type="dxa"/>
          </w:tcPr>
          <w:p w14:paraId="67C24C42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045" w:type="dxa"/>
          </w:tcPr>
          <w:p w14:paraId="23F48101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158" w:type="dxa"/>
          </w:tcPr>
          <w:p w14:paraId="7605D4F5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</w:tr>
      <w:tr w:rsidR="0083119E" w:rsidRPr="00527633" w14:paraId="1936B342" w14:textId="77777777" w:rsidTr="0095111B">
        <w:tc>
          <w:tcPr>
            <w:tcW w:w="422" w:type="dxa"/>
          </w:tcPr>
          <w:p w14:paraId="00491EBC" w14:textId="77777777" w:rsidR="0083119E" w:rsidRPr="006E03EF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E03E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1657" w:type="dxa"/>
          </w:tcPr>
          <w:p w14:paraId="102CB751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034" w:type="dxa"/>
          </w:tcPr>
          <w:p w14:paraId="1E814791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307" w:type="dxa"/>
          </w:tcPr>
          <w:p w14:paraId="60A33CCD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113" w:type="dxa"/>
          </w:tcPr>
          <w:p w14:paraId="7160808D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</w:tcPr>
          <w:p w14:paraId="1E3099A3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124" w:type="dxa"/>
          </w:tcPr>
          <w:p w14:paraId="4982B1CB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653" w:type="dxa"/>
          </w:tcPr>
          <w:p w14:paraId="35EB9FB3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257" w:type="dxa"/>
          </w:tcPr>
          <w:p w14:paraId="2B5A5F89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982" w:type="dxa"/>
          </w:tcPr>
          <w:p w14:paraId="450FC583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904" w:type="dxa"/>
          </w:tcPr>
          <w:p w14:paraId="09191C05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914" w:type="dxa"/>
          </w:tcPr>
          <w:p w14:paraId="23548EBC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045" w:type="dxa"/>
          </w:tcPr>
          <w:p w14:paraId="7DF48E7F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158" w:type="dxa"/>
          </w:tcPr>
          <w:p w14:paraId="2A0B93ED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</w:tr>
      <w:tr w:rsidR="0083119E" w:rsidRPr="00527633" w14:paraId="02338430" w14:textId="77777777" w:rsidTr="0095111B">
        <w:tc>
          <w:tcPr>
            <w:tcW w:w="422" w:type="dxa"/>
          </w:tcPr>
          <w:p w14:paraId="62879B61" w14:textId="77777777" w:rsidR="0083119E" w:rsidRPr="006E03EF" w:rsidRDefault="0083119E" w:rsidP="0083119E">
            <w:pPr>
              <w:pStyle w:val="ae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1657" w:type="dxa"/>
          </w:tcPr>
          <w:p w14:paraId="0760BF1E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034" w:type="dxa"/>
          </w:tcPr>
          <w:p w14:paraId="2590A470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307" w:type="dxa"/>
          </w:tcPr>
          <w:p w14:paraId="39011B8E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113" w:type="dxa"/>
          </w:tcPr>
          <w:p w14:paraId="7A8AD945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</w:tcPr>
          <w:p w14:paraId="3BBE1F3B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124" w:type="dxa"/>
          </w:tcPr>
          <w:p w14:paraId="07C0FB52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653" w:type="dxa"/>
          </w:tcPr>
          <w:p w14:paraId="117626F3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257" w:type="dxa"/>
          </w:tcPr>
          <w:p w14:paraId="7CC0E78E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982" w:type="dxa"/>
          </w:tcPr>
          <w:p w14:paraId="0F802408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904" w:type="dxa"/>
          </w:tcPr>
          <w:p w14:paraId="41F2FAAF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914" w:type="dxa"/>
          </w:tcPr>
          <w:p w14:paraId="2187D2C2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045" w:type="dxa"/>
          </w:tcPr>
          <w:p w14:paraId="72AD2561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158" w:type="dxa"/>
          </w:tcPr>
          <w:p w14:paraId="777FF052" w14:textId="77777777" w:rsidR="0083119E" w:rsidRPr="00527633" w:rsidRDefault="0083119E" w:rsidP="0083119E">
            <w:pPr>
              <w:pStyle w:val="ae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</w:tr>
    </w:tbl>
    <w:p w14:paraId="3FE131C1" w14:textId="77777777" w:rsidR="0083119E" w:rsidRDefault="0083119E" w:rsidP="0083119E">
      <w:pPr>
        <w:pStyle w:val="ae"/>
        <w:spacing w:line="276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D3E8AB6" w14:textId="014C8F57" w:rsidR="0083119E" w:rsidRDefault="0083119E" w:rsidP="0083119E">
      <w:pPr>
        <w:pStyle w:val="ae"/>
        <w:spacing w:line="276" w:lineRule="auto"/>
        <w:jc w:val="center"/>
        <w:rPr>
          <w:rFonts w:ascii="TH SarabunPSK" w:hAnsi="TH SarabunPSK" w:cs="TH SarabunPSK"/>
          <w:b/>
          <w:bCs/>
          <w:sz w:val="28"/>
          <w:u w:val="single"/>
        </w:rPr>
      </w:pPr>
      <w:r w:rsidRPr="00CD0ED3">
        <w:rPr>
          <w:rFonts w:ascii="TH SarabunPSK" w:hAnsi="TH SarabunPSK" w:cs="TH SarabunPSK"/>
          <w:b/>
          <w:bCs/>
          <w:sz w:val="28"/>
          <w:u w:val="single"/>
          <w:cs/>
        </w:rPr>
        <w:t>1.ผู้รับรองชั้นต้น</w:t>
      </w:r>
    </w:p>
    <w:p w14:paraId="7123BAA5" w14:textId="77777777" w:rsidR="0095111B" w:rsidRDefault="0095111B" w:rsidP="0083119E">
      <w:pPr>
        <w:pStyle w:val="ae"/>
        <w:spacing w:line="276" w:lineRule="auto"/>
        <w:jc w:val="center"/>
        <w:rPr>
          <w:rFonts w:ascii="TH SarabunPSK" w:hAnsi="TH SarabunPSK" w:cs="TH SarabunPSK"/>
          <w:b/>
          <w:bCs/>
          <w:sz w:val="28"/>
          <w:u w:val="single"/>
        </w:rPr>
      </w:pPr>
    </w:p>
    <w:p w14:paraId="235C3A8A" w14:textId="77777777" w:rsidR="0083119E" w:rsidRPr="00141BD8" w:rsidRDefault="0083119E" w:rsidP="0083119E">
      <w:pPr>
        <w:pStyle w:val="ae"/>
        <w:spacing w:line="276" w:lineRule="auto"/>
        <w:rPr>
          <w:rFonts w:ascii="TH SarabunPSK" w:hAnsi="TH SarabunPSK" w:cs="TH SarabunPSK"/>
          <w:b/>
          <w:bCs/>
          <w:sz w:val="28"/>
          <w:u w:val="single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                                            </w:t>
      </w:r>
      <w:r w:rsidRPr="00CD0ED3">
        <w:rPr>
          <w:rFonts w:ascii="TH SarabunPSK" w:hAnsi="TH SarabunPSK" w:cs="TH SarabunPSK"/>
          <w:b/>
          <w:bCs/>
          <w:sz w:val="28"/>
          <w:cs/>
        </w:rPr>
        <w:t>(..........................................</w:t>
      </w:r>
      <w:r w:rsidRPr="00CD0ED3">
        <w:rPr>
          <w:rFonts w:ascii="TH SarabunPSK" w:hAnsi="TH SarabunPSK" w:cs="TH SarabunPSK"/>
          <w:b/>
          <w:bCs/>
          <w:sz w:val="28"/>
          <w:lang w:val="en-US"/>
        </w:rPr>
        <w:t>)</w:t>
      </w:r>
      <w:r>
        <w:rPr>
          <w:rFonts w:ascii="TH SarabunPSK" w:hAnsi="TH SarabunPSK" w:cs="TH SarabunPSK" w:hint="cs"/>
          <w:b/>
          <w:bCs/>
          <w:sz w:val="28"/>
          <w:cs/>
          <w:lang w:val="en-US"/>
        </w:rPr>
        <w:t xml:space="preserve">                                                                                                </w:t>
      </w:r>
      <w:r w:rsidRPr="00CD0ED3">
        <w:rPr>
          <w:rFonts w:ascii="TH SarabunPSK" w:hAnsi="TH SarabunPSK" w:cs="TH SarabunPSK"/>
          <w:b/>
          <w:bCs/>
          <w:sz w:val="28"/>
          <w:cs/>
        </w:rPr>
        <w:t>(..........................................</w:t>
      </w:r>
      <w:r w:rsidRPr="00CD0ED3">
        <w:rPr>
          <w:rFonts w:ascii="TH SarabunPSK" w:hAnsi="TH SarabunPSK" w:cs="TH SarabunPSK"/>
          <w:b/>
          <w:bCs/>
          <w:sz w:val="28"/>
          <w:lang w:val="en-US"/>
        </w:rPr>
        <w:t>)</w:t>
      </w:r>
      <w:r>
        <w:rPr>
          <w:rFonts w:ascii="TH SarabunPSK" w:hAnsi="TH SarabunPSK" w:cs="TH SarabunPSK" w:hint="cs"/>
          <w:b/>
          <w:bCs/>
          <w:sz w:val="28"/>
          <w:cs/>
          <w:lang w:val="en-US"/>
        </w:rPr>
        <w:t xml:space="preserve">     </w:t>
      </w:r>
    </w:p>
    <w:p w14:paraId="243E927B" w14:textId="6353E828" w:rsidR="0083119E" w:rsidRDefault="0083119E" w:rsidP="0083119E">
      <w:pPr>
        <w:pStyle w:val="ae"/>
        <w:spacing w:line="276" w:lineRule="auto"/>
        <w:rPr>
          <w:rFonts w:ascii="TH SarabunPSK" w:hAnsi="TH SarabunPSK" w:cs="TH SarabunPSK"/>
          <w:sz w:val="28"/>
          <w:lang w:val="en-US"/>
        </w:rPr>
      </w:pPr>
      <w:r>
        <w:rPr>
          <w:rFonts w:ascii="TH SarabunPSK" w:hAnsi="TH SarabunPSK" w:cs="TH SarabunPSK" w:hint="cs"/>
          <w:sz w:val="28"/>
          <w:cs/>
          <w:lang w:val="en-US"/>
        </w:rPr>
        <w:t xml:space="preserve">                     </w:t>
      </w:r>
      <w:r w:rsidRPr="00CD0ED3">
        <w:rPr>
          <w:rFonts w:ascii="TH SarabunPSK" w:hAnsi="TH SarabunPSK" w:cs="TH SarabunPSK"/>
          <w:sz w:val="28"/>
          <w:cs/>
          <w:lang w:val="en-US"/>
        </w:rPr>
        <w:t>(</w:t>
      </w:r>
      <w:r w:rsidR="00836AD8">
        <w:rPr>
          <w:rFonts w:ascii="TH SarabunPSK" w:hAnsi="TH SarabunPSK" w:cs="TH SarabunPSK" w:hint="cs"/>
          <w:sz w:val="28"/>
          <w:cs/>
          <w:lang w:val="en-US"/>
        </w:rPr>
        <w:t>ผอ.กองการเจ้าหน้าที่/หน.สำนักปลัด/หน.ส่วนราชการที่รับผิดชอบงานการเจ้าหน้าที่</w:t>
      </w:r>
      <w:r w:rsidRPr="00CD0ED3">
        <w:rPr>
          <w:rFonts w:ascii="TH SarabunPSK" w:hAnsi="TH SarabunPSK" w:cs="TH SarabunPSK"/>
          <w:sz w:val="28"/>
          <w:cs/>
          <w:lang w:val="en-US"/>
        </w:rPr>
        <w:t>)</w:t>
      </w:r>
      <w:r>
        <w:rPr>
          <w:rFonts w:ascii="TH SarabunPSK" w:hAnsi="TH SarabunPSK" w:cs="TH SarabunPSK" w:hint="cs"/>
          <w:sz w:val="28"/>
          <w:cs/>
          <w:lang w:val="en-US"/>
        </w:rPr>
        <w:t xml:space="preserve">                                      </w:t>
      </w:r>
      <w:r w:rsidR="00836AD8">
        <w:rPr>
          <w:rFonts w:ascii="TH SarabunPSK" w:hAnsi="TH SarabunPSK" w:cs="TH SarabunPSK" w:hint="cs"/>
          <w:sz w:val="28"/>
          <w:cs/>
          <w:lang w:val="en-US"/>
        </w:rPr>
        <w:t xml:space="preserve">    </w:t>
      </w:r>
      <w:r w:rsidR="00535F3B">
        <w:rPr>
          <w:rFonts w:ascii="TH SarabunPSK" w:hAnsi="TH SarabunPSK" w:cs="TH SarabunPSK" w:hint="cs"/>
          <w:sz w:val="28"/>
          <w:cs/>
          <w:lang w:val="en-US"/>
        </w:rPr>
        <w:t xml:space="preserve">        </w:t>
      </w:r>
      <w:r w:rsidR="00836AD8">
        <w:rPr>
          <w:rFonts w:ascii="TH SarabunPSK" w:hAnsi="TH SarabunPSK" w:cs="TH SarabunPSK" w:hint="cs"/>
          <w:sz w:val="28"/>
          <w:cs/>
          <w:lang w:val="en-US"/>
        </w:rPr>
        <w:t xml:space="preserve"> </w:t>
      </w:r>
      <w:r>
        <w:rPr>
          <w:rFonts w:ascii="TH SarabunPSK" w:hAnsi="TH SarabunPSK" w:cs="TH SarabunPSK" w:hint="cs"/>
          <w:sz w:val="28"/>
          <w:cs/>
          <w:lang w:val="en-US"/>
        </w:rPr>
        <w:t xml:space="preserve">       (ปลัด อบต./ปลัดเทศบาล/ปลัด อบจ.)</w:t>
      </w:r>
    </w:p>
    <w:p w14:paraId="2CEDE950" w14:textId="5B15827B" w:rsidR="0083119E" w:rsidRDefault="0083119E" w:rsidP="0083119E">
      <w:pPr>
        <w:pStyle w:val="ae"/>
        <w:spacing w:line="276" w:lineRule="auto"/>
        <w:jc w:val="center"/>
        <w:rPr>
          <w:rFonts w:ascii="TH SarabunPSK" w:hAnsi="TH SarabunPSK" w:cs="TH SarabunPSK"/>
          <w:b/>
          <w:bCs/>
          <w:sz w:val="28"/>
          <w:u w:val="single"/>
          <w:lang w:val="en-US"/>
        </w:rPr>
      </w:pPr>
      <w:r w:rsidRPr="00CD0ED3">
        <w:rPr>
          <w:rFonts w:ascii="TH SarabunPSK" w:hAnsi="TH SarabunPSK" w:cs="TH SarabunPSK"/>
          <w:b/>
          <w:bCs/>
          <w:sz w:val="28"/>
          <w:u w:val="single"/>
          <w:cs/>
          <w:lang w:val="en-US"/>
        </w:rPr>
        <w:t>2.ผู้รับรอง</w:t>
      </w:r>
      <w:r w:rsidRPr="00CD0ED3">
        <w:rPr>
          <w:rFonts w:ascii="TH SarabunPSK" w:hAnsi="TH SarabunPSK" w:cs="TH SarabunPSK" w:hint="cs"/>
          <w:b/>
          <w:bCs/>
          <w:sz w:val="28"/>
          <w:u w:val="single"/>
          <w:cs/>
          <w:lang w:val="en-US"/>
        </w:rPr>
        <w:t>ชั้</w:t>
      </w:r>
      <w:r w:rsidRPr="00CD0ED3">
        <w:rPr>
          <w:rFonts w:ascii="TH SarabunPSK" w:hAnsi="TH SarabunPSK" w:cs="TH SarabunPSK"/>
          <w:b/>
          <w:bCs/>
          <w:sz w:val="28"/>
          <w:u w:val="single"/>
          <w:cs/>
          <w:lang w:val="en-US"/>
        </w:rPr>
        <w:t>นเหนือขึ้นไปอีกขั้น</w:t>
      </w:r>
      <w:r w:rsidRPr="00CD0ED3">
        <w:rPr>
          <w:rFonts w:ascii="TH SarabunPSK" w:hAnsi="TH SarabunPSK" w:cs="TH SarabunPSK" w:hint="cs"/>
          <w:b/>
          <w:bCs/>
          <w:sz w:val="28"/>
          <w:u w:val="single"/>
          <w:cs/>
          <w:lang w:val="en-US"/>
        </w:rPr>
        <w:t>หนึ่ง</w:t>
      </w:r>
    </w:p>
    <w:p w14:paraId="633B9EEB" w14:textId="77777777" w:rsidR="0095111B" w:rsidRPr="00CD0ED3" w:rsidRDefault="0095111B" w:rsidP="0083119E">
      <w:pPr>
        <w:pStyle w:val="ae"/>
        <w:spacing w:line="276" w:lineRule="auto"/>
        <w:jc w:val="center"/>
        <w:rPr>
          <w:rFonts w:ascii="TH SarabunPSK" w:hAnsi="TH SarabunPSK" w:cs="TH SarabunPSK"/>
          <w:b/>
          <w:bCs/>
          <w:sz w:val="28"/>
          <w:u w:val="single"/>
          <w:cs/>
          <w:lang w:val="en-US"/>
        </w:rPr>
      </w:pPr>
    </w:p>
    <w:p w14:paraId="3E1C7130" w14:textId="77777777" w:rsidR="0083119E" w:rsidRPr="00CD0ED3" w:rsidRDefault="0083119E" w:rsidP="0083119E">
      <w:pPr>
        <w:pStyle w:val="ae"/>
        <w:spacing w:line="276" w:lineRule="auto"/>
        <w:jc w:val="center"/>
        <w:rPr>
          <w:rFonts w:ascii="TH SarabunPSK" w:hAnsi="TH SarabunPSK" w:cs="TH SarabunPSK"/>
          <w:b/>
          <w:bCs/>
          <w:sz w:val="28"/>
          <w:lang w:val="en-US"/>
        </w:rPr>
      </w:pPr>
      <w:r w:rsidRPr="00CD0ED3">
        <w:rPr>
          <w:rFonts w:ascii="TH SarabunPSK" w:hAnsi="TH SarabunPSK" w:cs="TH SarabunPSK"/>
          <w:b/>
          <w:bCs/>
          <w:sz w:val="28"/>
          <w:cs/>
        </w:rPr>
        <w:t>(..........................................</w:t>
      </w:r>
      <w:r w:rsidRPr="00CD0ED3">
        <w:rPr>
          <w:rFonts w:ascii="TH SarabunPSK" w:hAnsi="TH SarabunPSK" w:cs="TH SarabunPSK"/>
          <w:b/>
          <w:bCs/>
          <w:sz w:val="28"/>
          <w:lang w:val="en-US"/>
        </w:rPr>
        <w:t>)</w:t>
      </w:r>
    </w:p>
    <w:p w14:paraId="642F1115" w14:textId="1D1AD0D8" w:rsidR="0083119E" w:rsidRPr="00141BD8" w:rsidRDefault="0083119E" w:rsidP="0083119E">
      <w:pPr>
        <w:pStyle w:val="ae"/>
        <w:spacing w:line="276" w:lineRule="auto"/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ท้องถิ่นจังหวัด</w:t>
      </w:r>
      <w:r w:rsidR="00467809">
        <w:rPr>
          <w:rFonts w:ascii="TH SarabunPSK" w:hAnsi="TH SarabunPSK" w:cs="TH SarabunPSK" w:hint="cs"/>
          <w:sz w:val="28"/>
          <w:cs/>
        </w:rPr>
        <w:t>นครศรีธรรมราช</w:t>
      </w:r>
    </w:p>
    <w:p w14:paraId="7CAF39E0" w14:textId="77777777" w:rsidR="0083119E" w:rsidRPr="00BE67C4" w:rsidRDefault="0083119E" w:rsidP="0083119E">
      <w:pPr>
        <w:pStyle w:val="ae"/>
        <w:spacing w:line="276" w:lineRule="auto"/>
        <w:rPr>
          <w:rFonts w:ascii="TH SarabunPSK" w:hAnsi="TH SarabunPSK" w:cs="TH SarabunPSK"/>
          <w:sz w:val="28"/>
          <w:lang w:val="en-US"/>
        </w:rPr>
      </w:pPr>
      <w:r w:rsidRPr="00BE67C4">
        <w:rPr>
          <w:rFonts w:ascii="TH SarabunPSK" w:hAnsi="TH SarabunPSK" w:cs="TH SarabunPSK" w:hint="cs"/>
          <w:b/>
          <w:bCs/>
          <w:sz w:val="28"/>
          <w:u w:val="single"/>
          <w:cs/>
        </w:rPr>
        <w:lastRenderedPageBreak/>
        <w:t>หมายเหตุ</w:t>
      </w:r>
      <w:r w:rsidRPr="00BE67C4">
        <w:rPr>
          <w:rFonts w:ascii="TH SarabunPSK" w:hAnsi="TH SarabunPSK" w:cs="TH SarabunPSK" w:hint="cs"/>
          <w:b/>
          <w:bCs/>
          <w:sz w:val="28"/>
          <w:cs/>
        </w:rPr>
        <w:t xml:space="preserve">  </w:t>
      </w:r>
      <w:r w:rsidRPr="00BE67C4">
        <w:rPr>
          <w:rFonts w:ascii="TH SarabunPSK" w:hAnsi="TH SarabunPSK" w:cs="TH SarabunPSK"/>
          <w:sz w:val="28"/>
          <w:lang w:val="en-US"/>
        </w:rPr>
        <w:t>:</w:t>
      </w:r>
      <w:r w:rsidRPr="00BE67C4">
        <w:rPr>
          <w:rFonts w:ascii="TH SarabunPSK" w:hAnsi="TH SarabunPSK" w:cs="TH SarabunPSK" w:hint="cs"/>
          <w:sz w:val="28"/>
          <w:cs/>
          <w:lang w:val="en-US"/>
        </w:rPr>
        <w:t xml:space="preserve">  </w:t>
      </w:r>
      <w:r w:rsidRPr="008A0959">
        <w:rPr>
          <w:rFonts w:ascii="TH SarabunPSK" w:hAnsi="TH SarabunPSK" w:cs="TH SarabunPSK" w:hint="cs"/>
          <w:b/>
          <w:bCs/>
          <w:sz w:val="28"/>
          <w:lang w:val="en-US"/>
        </w:rPr>
        <w:sym w:font="Wingdings 2" w:char="F050"/>
      </w:r>
      <w:r w:rsidRPr="00BE67C4">
        <w:rPr>
          <w:rFonts w:ascii="TH SarabunPSK" w:hAnsi="TH SarabunPSK" w:cs="TH SarabunPSK" w:hint="cs"/>
          <w:sz w:val="28"/>
          <w:cs/>
          <w:lang w:val="en-US"/>
        </w:rPr>
        <w:t xml:space="preserve">  </w:t>
      </w:r>
      <w:r w:rsidRPr="00BE67C4">
        <w:rPr>
          <w:rFonts w:ascii="TH SarabunPSK" w:hAnsi="TH SarabunPSK" w:cs="TH SarabunPSK"/>
          <w:sz w:val="28"/>
          <w:lang w:val="en-US"/>
        </w:rPr>
        <w:t>=</w:t>
      </w:r>
      <w:r w:rsidRPr="00BE67C4">
        <w:rPr>
          <w:rFonts w:ascii="TH SarabunPSK" w:hAnsi="TH SarabunPSK" w:cs="TH SarabunPSK" w:hint="cs"/>
          <w:sz w:val="28"/>
          <w:cs/>
          <w:lang w:val="en-US"/>
        </w:rPr>
        <w:t xml:space="preserve">  รับรองว่าถูกต้องครบถ้วนตามเงื่อนไข </w:t>
      </w:r>
      <w:r w:rsidRPr="00BE67C4">
        <w:rPr>
          <w:rFonts w:ascii="TH SarabunPSK" w:hAnsi="TH SarabunPSK" w:cs="TH SarabunPSK"/>
          <w:sz w:val="28"/>
          <w:lang w:val="en-US"/>
        </w:rPr>
        <w:t>,</w:t>
      </w:r>
      <w:r w:rsidRPr="00BE67C4">
        <w:rPr>
          <w:rFonts w:ascii="TH SarabunPSK" w:hAnsi="TH SarabunPSK" w:cs="TH SarabunPSK" w:hint="cs"/>
          <w:sz w:val="28"/>
          <w:cs/>
          <w:lang w:val="en-US"/>
        </w:rPr>
        <w:t xml:space="preserve"> </w:t>
      </w:r>
      <w:r w:rsidRPr="008A0959">
        <w:rPr>
          <w:rFonts w:ascii="TH SarabunPSK" w:hAnsi="TH SarabunPSK" w:cs="TH SarabunPSK"/>
          <w:b/>
          <w:bCs/>
          <w:sz w:val="48"/>
          <w:szCs w:val="48"/>
          <w:lang w:val="en-US"/>
        </w:rPr>
        <w:t>×</w:t>
      </w:r>
      <w:r w:rsidRPr="00BE67C4">
        <w:rPr>
          <w:rFonts w:ascii="TH SarabunPSK" w:hAnsi="TH SarabunPSK" w:cs="TH SarabunPSK" w:hint="cs"/>
          <w:sz w:val="28"/>
          <w:cs/>
          <w:lang w:val="en-US"/>
        </w:rPr>
        <w:t xml:space="preserve"> </w:t>
      </w:r>
      <w:r w:rsidRPr="00BE67C4">
        <w:rPr>
          <w:rFonts w:ascii="TH SarabunPSK" w:hAnsi="TH SarabunPSK" w:cs="TH SarabunPSK"/>
          <w:sz w:val="28"/>
          <w:lang w:val="en-US"/>
        </w:rPr>
        <w:t xml:space="preserve">=  </w:t>
      </w:r>
      <w:r w:rsidRPr="00BE67C4">
        <w:rPr>
          <w:rFonts w:ascii="TH SarabunPSK" w:hAnsi="TH SarabunPSK" w:cs="TH SarabunPSK" w:hint="cs"/>
          <w:sz w:val="28"/>
          <w:cs/>
          <w:lang w:val="en-US"/>
        </w:rPr>
        <w:t>รับรองว่าไม่ถูกต้องครบถ้วนตามเงื่อนไข</w:t>
      </w:r>
    </w:p>
    <w:p w14:paraId="694C521D" w14:textId="77777777" w:rsidR="0083119E" w:rsidRPr="00BE67C4" w:rsidRDefault="0083119E" w:rsidP="0083119E">
      <w:pPr>
        <w:pStyle w:val="ae"/>
        <w:spacing w:line="276" w:lineRule="auto"/>
        <w:rPr>
          <w:rFonts w:ascii="TH SarabunPSK" w:hAnsi="TH SarabunPSK" w:cs="TH SarabunPSK"/>
          <w:sz w:val="28"/>
          <w:cs/>
          <w:lang w:val="en-US"/>
        </w:rPr>
      </w:pPr>
      <w:r w:rsidRPr="00BE67C4">
        <w:rPr>
          <w:rFonts w:ascii="TH SarabunPSK" w:hAnsi="TH SarabunPSK" w:cs="TH SarabunPSK" w:hint="cs"/>
          <w:sz w:val="28"/>
          <w:cs/>
          <w:lang w:val="en-US"/>
        </w:rPr>
        <w:tab/>
      </w:r>
      <w:r>
        <w:rPr>
          <w:rFonts w:ascii="TH SarabunPSK" w:hAnsi="TH SarabunPSK" w:cs="TH SarabunPSK" w:hint="cs"/>
          <w:sz w:val="28"/>
          <w:cs/>
          <w:lang w:val="en-US"/>
        </w:rPr>
        <w:t xml:space="preserve">   </w:t>
      </w:r>
      <w:r w:rsidRPr="00BE67C4">
        <w:rPr>
          <w:rFonts w:ascii="TH SarabunPSK" w:hAnsi="TH SarabunPSK" w:cs="TH SarabunPSK"/>
          <w:sz w:val="28"/>
          <w:lang w:val="en-US"/>
        </w:rPr>
        <w:t>:</w:t>
      </w:r>
      <w:r w:rsidRPr="00BE67C4">
        <w:rPr>
          <w:rFonts w:ascii="TH SarabunPSK" w:hAnsi="TH SarabunPSK" w:cs="TH SarabunPSK" w:hint="cs"/>
          <w:sz w:val="28"/>
          <w:cs/>
          <w:lang w:val="en-US"/>
        </w:rPr>
        <w:t xml:space="preserve"> </w:t>
      </w:r>
      <w:r>
        <w:rPr>
          <w:rFonts w:ascii="TH SarabunPSK" w:hAnsi="TH SarabunPSK" w:cs="TH SarabunPSK" w:hint="cs"/>
          <w:sz w:val="28"/>
          <w:cs/>
          <w:lang w:val="en-US"/>
        </w:rPr>
        <w:t xml:space="preserve"> </w:t>
      </w:r>
      <w:r w:rsidRPr="00BE67C4">
        <w:rPr>
          <w:rFonts w:ascii="TH SarabunPSK" w:hAnsi="TH SarabunPSK" w:cs="TH SarabunPSK" w:hint="cs"/>
          <w:sz w:val="28"/>
          <w:cs/>
          <w:lang w:val="en-US"/>
        </w:rPr>
        <w:t xml:space="preserve">เนื่องจากการเสนอขอพระราชทานเครื่องราชอิสริยาภรณ์เป็นเรื่องที่มีความสำคัญยิ่ง จึงขอให้ผู้รับรองพิจารณาตรวจสอบคุณสมบัติของผู้เสนอขอพระราชทานเครื่องราชอิสริยาภรณ์ด้วยความรอบคอบ </w:t>
      </w:r>
      <w:r>
        <w:rPr>
          <w:rFonts w:ascii="TH SarabunPSK" w:hAnsi="TH SarabunPSK" w:cs="TH SarabunPSK" w:hint="cs"/>
          <w:sz w:val="28"/>
          <w:cs/>
          <w:lang w:val="en-US"/>
        </w:rPr>
        <w:tab/>
        <w:t xml:space="preserve">     </w:t>
      </w:r>
      <w:r w:rsidRPr="00BE67C4">
        <w:rPr>
          <w:rFonts w:ascii="TH SarabunPSK" w:hAnsi="TH SarabunPSK" w:cs="TH SarabunPSK" w:hint="cs"/>
          <w:sz w:val="28"/>
          <w:cs/>
          <w:lang w:val="en-US"/>
        </w:rPr>
        <w:t xml:space="preserve">รัดกุม และเคร่งครัด ทั้งนี้ </w:t>
      </w:r>
      <w:r>
        <w:rPr>
          <w:rFonts w:ascii="TH SarabunPSK" w:hAnsi="TH SarabunPSK" w:cs="TH SarabunPSK" w:hint="cs"/>
          <w:sz w:val="28"/>
          <w:cs/>
          <w:lang w:val="en-US"/>
        </w:rPr>
        <w:t>เมื่อดำเนินการลงนามรับรอง</w:t>
      </w:r>
      <w:r w:rsidRPr="00BE67C4">
        <w:rPr>
          <w:rFonts w:ascii="TH SarabunPSK" w:hAnsi="TH SarabunPSK" w:cs="TH SarabunPSK" w:hint="cs"/>
          <w:sz w:val="28"/>
          <w:cs/>
          <w:lang w:val="en-US"/>
        </w:rPr>
        <w:t xml:space="preserve"> จะถือว่าผู้รับรองได้พิจารณาตรวจสอบคุณสมบัติของผู้เสนอขอพระราชทานฯโดยรอบคอบแล้ว</w:t>
      </w:r>
    </w:p>
    <w:p w14:paraId="2FF71999" w14:textId="77777777" w:rsidR="0083119E" w:rsidRDefault="0083119E" w:rsidP="0083119E">
      <w:pPr>
        <w:jc w:val="center"/>
        <w:rPr>
          <w:rFonts w:ascii="TH SarabunIT๙" w:hAnsi="TH SarabunIT๙" w:cs="TH SarabunIT๙"/>
          <w:sz w:val="32"/>
          <w:szCs w:val="32"/>
          <w:cs/>
        </w:rPr>
        <w:sectPr w:rsidR="0083119E" w:rsidSect="003B629F">
          <w:pgSz w:w="16838" w:h="11906" w:orient="landscape" w:code="9"/>
          <w:pgMar w:top="851" w:right="567" w:bottom="567" w:left="851" w:header="1412" w:footer="720" w:gutter="0"/>
          <w:pgNumType w:fmt="thaiNumbers"/>
          <w:cols w:space="720"/>
          <w:titlePg/>
          <w:docGrid w:linePitch="360"/>
        </w:sectPr>
      </w:pPr>
    </w:p>
    <w:p w14:paraId="359DCE1C" w14:textId="77777777" w:rsidR="00042FCF" w:rsidRDefault="00042FCF" w:rsidP="00042FCF">
      <w:pPr>
        <w:pStyle w:val="a8"/>
        <w:jc w:val="right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แบบ คส. ๒</w:t>
      </w:r>
    </w:p>
    <w:p w14:paraId="01F8E59D" w14:textId="77777777" w:rsidR="00042FCF" w:rsidRPr="009E71EF" w:rsidRDefault="00042FCF" w:rsidP="00042FCF">
      <w:pPr>
        <w:pStyle w:val="a8"/>
        <w:jc w:val="right"/>
        <w:rPr>
          <w:rFonts w:ascii="TH SarabunPSK" w:hAnsi="TH SarabunPSK" w:cs="TH SarabunPSK"/>
          <w:sz w:val="16"/>
          <w:szCs w:val="16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2"/>
      </w:tblGrid>
      <w:tr w:rsidR="00042FCF" w:rsidRPr="00EC1861" w14:paraId="5B641E65" w14:textId="77777777" w:rsidTr="00D75EA8">
        <w:tc>
          <w:tcPr>
            <w:tcW w:w="9062" w:type="dxa"/>
            <w:shd w:val="clear" w:color="auto" w:fill="D9D9D9" w:themeFill="background1" w:themeFillShade="D9"/>
          </w:tcPr>
          <w:p w14:paraId="448D588E" w14:textId="77777777" w:rsidR="00042FCF" w:rsidRPr="00EC1861" w:rsidRDefault="00042FCF" w:rsidP="00D75EA8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val="th-TH"/>
              </w:rPr>
            </w:pPr>
            <w:r w:rsidRPr="00EC186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val="th-TH"/>
              </w:rPr>
              <w:t>แบบ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เสนอขอพระราชทานและ</w:t>
            </w:r>
            <w:r w:rsidRPr="00EC1861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รับรองคุณสมบัติบุคคล</w:t>
            </w:r>
          </w:p>
          <w:p w14:paraId="7D8B12FB" w14:textId="77777777" w:rsidR="00042FCF" w:rsidRPr="00EC1861" w:rsidRDefault="00042FCF" w:rsidP="00D75EA8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val="th-TH"/>
              </w:rPr>
            </w:pPr>
            <w:r w:rsidRPr="00EC1861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ประกอบการเสนอขอพระราชทานเครื่องราชอิสริยาภรณ์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 xml:space="preserve">  </w:t>
            </w:r>
            <w:r w:rsidRPr="00EC1861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 xml:space="preserve">ประจำปี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....</w:t>
            </w:r>
            <w:r w:rsidRPr="00EC186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br/>
            </w:r>
            <w:r w:rsidRPr="000B7951">
              <w:rPr>
                <w:rFonts w:ascii="TH SarabunPSK" w:hAnsi="TH SarabunPSK" w:cs="TH SarabunPSK" w:hint="cs"/>
                <w:b/>
                <w:bCs/>
                <w:cs/>
              </w:rPr>
              <w:t>สำหรับเจ้าหน้าที่ของรัฐหรือผู้ปฏิบัติงานในลักษณะเดียวกัน  ผู้ปฏิบัติงานในหน่วยงาน</w:t>
            </w:r>
            <w:r>
              <w:rPr>
                <w:rFonts w:ascii="TH SarabunPSK" w:hAnsi="TH SarabunPSK" w:cs="TH SarabunPSK"/>
                <w:b/>
                <w:bCs/>
                <w:cs/>
              </w:rPr>
              <w:br/>
            </w:r>
            <w:r w:rsidRPr="000B7951">
              <w:rPr>
                <w:rFonts w:ascii="TH SarabunPSK" w:hAnsi="TH SarabunPSK" w:cs="TH SarabunPSK" w:hint="cs"/>
                <w:b/>
                <w:bCs/>
                <w:cs/>
              </w:rPr>
              <w:t>ตามกฎหมาย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จัดตั้งองค์กรปกครอง</w:t>
            </w:r>
            <w:r w:rsidRPr="000B7951">
              <w:rPr>
                <w:rFonts w:ascii="TH SarabunPSK" w:hAnsi="TH SarabunPSK" w:cs="TH SarabunPSK" w:hint="cs"/>
                <w:b/>
                <w:bCs/>
                <w:cs/>
              </w:rPr>
              <w:t>ส่วนท้องถิ่น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และกฎหมายว่าด้วยลักษณะปกครองท้องที่</w:t>
            </w:r>
          </w:p>
        </w:tc>
      </w:tr>
    </w:tbl>
    <w:p w14:paraId="2AEEE23B" w14:textId="77777777" w:rsidR="00042FCF" w:rsidRPr="00EC1861" w:rsidRDefault="00042FCF" w:rsidP="00042FCF">
      <w:pPr>
        <w:tabs>
          <w:tab w:val="left" w:pos="1166"/>
        </w:tabs>
        <w:overflowPunct w:val="0"/>
        <w:autoSpaceDE w:val="0"/>
        <w:autoSpaceDN w:val="0"/>
        <w:adjustRightInd w:val="0"/>
        <w:jc w:val="center"/>
        <w:rPr>
          <w:rFonts w:ascii="TH SarabunPSK" w:hAnsi="TH SarabunPSK" w:cs="TH SarabunPSK"/>
          <w:sz w:val="36"/>
          <w:szCs w:val="36"/>
        </w:rPr>
      </w:pPr>
      <w:r w:rsidRPr="00EC1861">
        <w:rPr>
          <w:rFonts w:ascii="TH SarabunPSK" w:hAnsi="TH SarabunPSK" w:cs="TH SarabunPSK"/>
          <w:sz w:val="36"/>
          <w:szCs w:val="36"/>
          <w:cs/>
          <w:lang w:val="th-TH"/>
        </w:rPr>
        <w:t> </w:t>
      </w:r>
    </w:p>
    <w:p w14:paraId="2969CD99" w14:textId="77777777" w:rsidR="00042FCF" w:rsidRDefault="00042FCF" w:rsidP="00042FCF">
      <w:pPr>
        <w:tabs>
          <w:tab w:val="left" w:pos="851"/>
          <w:tab w:val="left" w:pos="1166"/>
        </w:tabs>
        <w:overflowPunct w:val="0"/>
        <w:autoSpaceDE w:val="0"/>
        <w:autoSpaceDN w:val="0"/>
        <w:adjustRightInd w:val="0"/>
        <w:rPr>
          <w:rFonts w:ascii="TH SarabunPSK" w:hAnsi="TH SarabunPSK" w:cs="TH SarabunPSK"/>
          <w:cs/>
          <w:lang w:val="th-TH"/>
        </w:rPr>
      </w:pPr>
      <w:r w:rsidRPr="00CD5DF8">
        <w:rPr>
          <w:rFonts w:ascii="TH SarabunPSK" w:hAnsi="TH SarabunPSK" w:cs="TH SarabunPSK" w:hint="cs"/>
          <w:b/>
          <w:bCs/>
          <w:u w:val="single"/>
          <w:cs/>
          <w:lang w:val="th-TH"/>
        </w:rPr>
        <w:t>คำชี้แจง</w:t>
      </w:r>
      <w:r>
        <w:rPr>
          <w:rFonts w:ascii="TH SarabunPSK" w:hAnsi="TH SarabunPSK" w:cs="TH SarabunPSK"/>
          <w:cs/>
          <w:lang w:val="th-TH"/>
        </w:rPr>
        <w:tab/>
      </w:r>
      <w:r>
        <w:rPr>
          <w:rFonts w:ascii="TH SarabunPSK" w:hAnsi="TH SarabunPSK" w:cs="TH SarabunPSK" w:hint="cs"/>
          <w:cs/>
          <w:lang w:val="th-TH"/>
        </w:rPr>
        <w:t xml:space="preserve">ระบุชื่อ ชื่อสกุล และแจ้งข้อมูลโดยทำเครื่องหมาย </w:t>
      </w:r>
      <w:r>
        <w:rPr>
          <w:rFonts w:ascii="TH SarabunPSK" w:hAnsi="TH SarabunPSK" w:cs="TH SarabunPSK" w:hint="cs"/>
          <w:lang w:val="th-TH"/>
        </w:rPr>
        <w:sym w:font="Wingdings" w:char="F0FC"/>
      </w:r>
      <w:r>
        <w:rPr>
          <w:rFonts w:ascii="TH SarabunPSK" w:hAnsi="TH SarabunPSK" w:cs="TH SarabunPSK" w:hint="cs"/>
          <w:cs/>
          <w:lang w:val="th-TH"/>
        </w:rPr>
        <w:t xml:space="preserve"> ในช่องว่างหน้าข้อความ</w:t>
      </w:r>
    </w:p>
    <w:p w14:paraId="5B012A17" w14:textId="77777777" w:rsidR="00042FCF" w:rsidRPr="000136A4" w:rsidRDefault="00042FCF" w:rsidP="00042FCF">
      <w:pPr>
        <w:tabs>
          <w:tab w:val="left" w:pos="284"/>
          <w:tab w:val="left" w:pos="1166"/>
        </w:tabs>
        <w:overflowPunct w:val="0"/>
        <w:autoSpaceDE w:val="0"/>
        <w:autoSpaceDN w:val="0"/>
        <w:adjustRightInd w:val="0"/>
        <w:rPr>
          <w:rFonts w:ascii="TH SarabunPSK" w:hAnsi="TH SarabunPSK" w:cs="TH SarabunPSK"/>
          <w:cs/>
          <w:lang w:val="th-TH"/>
        </w:rPr>
      </w:pPr>
      <w:r w:rsidRPr="000136A4">
        <w:rPr>
          <w:rFonts w:ascii="TH SarabunPSK" w:hAnsi="TH SarabunPSK" w:cs="TH SarabunPSK" w:hint="cs"/>
          <w:cs/>
          <w:lang w:val="th-TH"/>
        </w:rPr>
        <w:t>๑.</w:t>
      </w:r>
      <w:r w:rsidRPr="000136A4">
        <w:rPr>
          <w:rFonts w:ascii="TH SarabunPSK" w:hAnsi="TH SarabunPSK" w:cs="TH SarabunPSK"/>
          <w:cs/>
          <w:lang w:val="th-TH"/>
        </w:rPr>
        <w:tab/>
      </w:r>
      <w:r w:rsidRPr="000136A4">
        <w:rPr>
          <w:rFonts w:ascii="TH SarabunPSK" w:hAnsi="TH SarabunPSK" w:cs="TH SarabunPSK" w:hint="cs"/>
          <w:cs/>
          <w:lang w:val="th-TH"/>
        </w:rPr>
        <w:t>ข้าพเจ้า (ยศ/คำนำหน้าชื่อ) ................ (ชื่อ) ......................................(ชื่อสกุล)......................</w:t>
      </w:r>
      <w:r>
        <w:rPr>
          <w:rFonts w:ascii="TH SarabunPSK" w:hAnsi="TH SarabunPSK" w:cs="TH SarabunPSK" w:hint="cs"/>
          <w:cs/>
          <w:lang w:val="th-TH"/>
        </w:rPr>
        <w:t>..................</w:t>
      </w:r>
      <w:r w:rsidRPr="000136A4">
        <w:rPr>
          <w:rFonts w:ascii="TH SarabunPSK" w:hAnsi="TH SarabunPSK" w:cs="TH SarabunPSK" w:hint="cs"/>
          <w:cs/>
          <w:lang w:val="th-TH"/>
        </w:rPr>
        <w:t>......</w:t>
      </w:r>
    </w:p>
    <w:p w14:paraId="56B8A772" w14:textId="77777777" w:rsidR="00042FCF" w:rsidRDefault="00042FCF" w:rsidP="00042FCF">
      <w:pPr>
        <w:tabs>
          <w:tab w:val="left" w:pos="284"/>
          <w:tab w:val="left" w:pos="709"/>
          <w:tab w:val="left" w:pos="1166"/>
        </w:tabs>
        <w:overflowPunct w:val="0"/>
        <w:autoSpaceDE w:val="0"/>
        <w:autoSpaceDN w:val="0"/>
        <w:adjustRightInd w:val="0"/>
        <w:ind w:left="280" w:hanging="280"/>
        <w:rPr>
          <w:rFonts w:ascii="TH SarabunPSK" w:hAnsi="TH SarabunPSK" w:cs="TH SarabunPSK"/>
          <w:cs/>
          <w:lang w:val="th-TH"/>
        </w:rPr>
      </w:pPr>
      <w:r w:rsidRPr="000136A4">
        <w:rPr>
          <w:rFonts w:ascii="TH SarabunPSK" w:hAnsi="TH SarabunPSK" w:cs="TH SarabunPSK"/>
          <w:cs/>
          <w:lang w:val="th-TH"/>
        </w:rPr>
        <w:tab/>
      </w:r>
      <w:r>
        <w:rPr>
          <w:rFonts w:ascii="TH SarabunPSK" w:hAnsi="TH SarabunPSK" w:cs="TH SarabunPSK" w:hint="cs"/>
          <w:cs/>
          <w:lang w:val="th-TH"/>
        </w:rPr>
        <w:t>๑.๑</w:t>
      </w:r>
      <w:r>
        <w:rPr>
          <w:rFonts w:ascii="TH SarabunPSK" w:hAnsi="TH SarabunPSK" w:cs="TH SarabunPSK"/>
          <w:cs/>
          <w:lang w:val="th-TH"/>
        </w:rPr>
        <w:tab/>
      </w:r>
      <w:r w:rsidRPr="000136A4">
        <w:rPr>
          <w:rFonts w:ascii="TH SarabunPSK" w:hAnsi="TH SarabunPSK" w:cs="TH SarabunPSK" w:hint="cs"/>
          <w:cs/>
          <w:lang w:val="th-TH"/>
        </w:rPr>
        <w:t>ปัจจุบันดำรงตำแหน่ง ............................................... สังกัด ..............................................</w:t>
      </w:r>
      <w:r>
        <w:rPr>
          <w:rFonts w:ascii="TH SarabunPSK" w:hAnsi="TH SarabunPSK" w:cs="TH SarabunPSK" w:hint="cs"/>
          <w:cs/>
          <w:lang w:val="th-TH"/>
        </w:rPr>
        <w:t>....................</w:t>
      </w:r>
    </w:p>
    <w:p w14:paraId="04FC9A42" w14:textId="77777777" w:rsidR="00042FCF" w:rsidRDefault="00042FCF" w:rsidP="00042FCF">
      <w:pPr>
        <w:tabs>
          <w:tab w:val="left" w:pos="284"/>
          <w:tab w:val="left" w:pos="709"/>
          <w:tab w:val="left" w:pos="1166"/>
        </w:tabs>
        <w:overflowPunct w:val="0"/>
        <w:autoSpaceDE w:val="0"/>
        <w:autoSpaceDN w:val="0"/>
        <w:adjustRightInd w:val="0"/>
        <w:ind w:left="280" w:hanging="280"/>
        <w:rPr>
          <w:rFonts w:ascii="TH SarabunPSK" w:hAnsi="TH SarabunPSK" w:cs="TH SarabunPSK"/>
          <w:cs/>
          <w:lang w:val="th-TH"/>
        </w:rPr>
      </w:pPr>
      <w:r>
        <w:rPr>
          <w:rFonts w:ascii="TH SarabunPSK" w:hAnsi="TH SarabunPSK" w:cs="TH SarabunPSK"/>
          <w:cs/>
          <w:lang w:val="th-TH"/>
        </w:rPr>
        <w:tab/>
      </w:r>
      <w:r>
        <w:rPr>
          <w:rFonts w:ascii="TH SarabunPSK" w:hAnsi="TH SarabunPSK" w:cs="TH SarabunPSK"/>
          <w:cs/>
          <w:lang w:val="th-TH"/>
        </w:rPr>
        <w:tab/>
      </w:r>
      <w:r>
        <w:rPr>
          <w:rFonts w:ascii="TH SarabunPSK" w:hAnsi="TH SarabunPSK" w:cs="TH SarabunPSK"/>
          <w:cs/>
          <w:lang w:val="th-TH"/>
        </w:rPr>
        <w:tab/>
      </w:r>
      <w:r>
        <w:rPr>
          <w:rFonts w:ascii="TH SarabunPSK" w:hAnsi="TH SarabunPSK" w:cs="TH SarabunPSK" w:hint="cs"/>
          <w:cs/>
          <w:lang w:val="th-TH"/>
        </w:rPr>
        <w:t>................................................................................................................................................................</w:t>
      </w:r>
    </w:p>
    <w:p w14:paraId="69B68148" w14:textId="77777777" w:rsidR="00042FCF" w:rsidRDefault="00042FCF" w:rsidP="00042FCF">
      <w:pPr>
        <w:tabs>
          <w:tab w:val="left" w:pos="284"/>
          <w:tab w:val="left" w:pos="709"/>
          <w:tab w:val="left" w:pos="1166"/>
        </w:tabs>
        <w:overflowPunct w:val="0"/>
        <w:autoSpaceDE w:val="0"/>
        <w:autoSpaceDN w:val="0"/>
        <w:adjustRightInd w:val="0"/>
        <w:rPr>
          <w:rFonts w:ascii="TH SarabunPSK" w:hAnsi="TH SarabunPSK" w:cs="TH SarabunPSK"/>
          <w:cs/>
          <w:lang w:val="th-TH"/>
        </w:rPr>
      </w:pPr>
      <w:r>
        <w:rPr>
          <w:rFonts w:ascii="TH SarabunPSK" w:hAnsi="TH SarabunPSK" w:cs="TH SarabunPSK"/>
          <w:cs/>
          <w:lang w:val="th-TH"/>
        </w:rPr>
        <w:tab/>
      </w:r>
      <w:r>
        <w:rPr>
          <w:rFonts w:ascii="TH SarabunPSK" w:hAnsi="TH SarabunPSK" w:cs="TH SarabunPSK" w:hint="cs"/>
          <w:cs/>
          <w:lang w:val="th-TH"/>
        </w:rPr>
        <w:t>๑.๒</w:t>
      </w:r>
      <w:r>
        <w:rPr>
          <w:rFonts w:ascii="TH SarabunPSK" w:hAnsi="TH SarabunPSK" w:cs="TH SarabunPSK"/>
          <w:cs/>
          <w:lang w:val="th-TH"/>
        </w:rPr>
        <w:tab/>
      </w:r>
      <w:r w:rsidRPr="008F4332">
        <w:rPr>
          <w:rFonts w:ascii="TH SarabunPSK" w:hAnsi="TH SarabunPSK" w:cs="TH SarabunPSK" w:hint="cs"/>
          <w:cs/>
          <w:lang w:val="th-TH"/>
        </w:rPr>
        <w:t>เป็นผู้มีคุณสมบัติอยู่ในเกณฑ์เสนอขอพระราชทานเครื่องราชอิสริยาภรณ์  ชั้น .................................</w:t>
      </w:r>
      <w:r>
        <w:rPr>
          <w:rFonts w:ascii="TH SarabunPSK" w:hAnsi="TH SarabunPSK" w:cs="TH SarabunPSK" w:hint="cs"/>
          <w:cs/>
          <w:lang w:val="th-TH"/>
        </w:rPr>
        <w:t>....</w:t>
      </w:r>
      <w:r w:rsidRPr="008F4332">
        <w:rPr>
          <w:rFonts w:ascii="TH SarabunPSK" w:hAnsi="TH SarabunPSK" w:cs="TH SarabunPSK"/>
          <w:cs/>
          <w:lang w:val="th-TH"/>
        </w:rPr>
        <w:br/>
      </w:r>
      <w:r>
        <w:rPr>
          <w:rFonts w:ascii="TH SarabunPSK" w:hAnsi="TH SarabunPSK" w:cs="TH SarabunPSK"/>
          <w:cs/>
          <w:lang w:val="th-TH"/>
        </w:rPr>
        <w:tab/>
      </w:r>
      <w:r>
        <w:rPr>
          <w:rFonts w:ascii="TH SarabunPSK" w:hAnsi="TH SarabunPSK" w:cs="TH SarabunPSK"/>
          <w:cs/>
          <w:lang w:val="th-TH"/>
        </w:rPr>
        <w:tab/>
      </w:r>
      <w:r w:rsidRPr="008F4332">
        <w:rPr>
          <w:rFonts w:ascii="TH SarabunPSK" w:hAnsi="TH SarabunPSK" w:cs="TH SarabunPSK" w:hint="cs"/>
          <w:cs/>
          <w:lang w:val="th-TH"/>
        </w:rPr>
        <w:t xml:space="preserve">และมีความประสงค์ให้ดำเนินการเสนอขอพระราชทานเครื่องราชอิสริยาภรณ์ดังกล่าว  </w:t>
      </w:r>
    </w:p>
    <w:p w14:paraId="198AA6E9" w14:textId="77777777" w:rsidR="00042FCF" w:rsidRPr="000136A4" w:rsidRDefault="00042FCF" w:rsidP="00042FCF">
      <w:pPr>
        <w:tabs>
          <w:tab w:val="left" w:pos="284"/>
          <w:tab w:val="left" w:pos="709"/>
          <w:tab w:val="left" w:pos="1166"/>
        </w:tabs>
        <w:overflowPunct w:val="0"/>
        <w:autoSpaceDE w:val="0"/>
        <w:autoSpaceDN w:val="0"/>
        <w:adjustRightInd w:val="0"/>
        <w:jc w:val="thaiDistribute"/>
        <w:rPr>
          <w:rFonts w:ascii="TH SarabunPSK" w:hAnsi="TH SarabunPSK" w:cs="TH SarabunPSK"/>
          <w:cs/>
          <w:lang w:val="th-TH"/>
        </w:rPr>
      </w:pPr>
      <w:r w:rsidRPr="000136A4">
        <w:rPr>
          <w:rFonts w:ascii="TH SarabunPSK" w:hAnsi="TH SarabunPSK" w:cs="TH SarabunPSK" w:hint="cs"/>
          <w:cs/>
          <w:lang w:val="th-TH"/>
        </w:rPr>
        <w:t>๒.</w:t>
      </w:r>
      <w:r w:rsidRPr="000136A4">
        <w:rPr>
          <w:rFonts w:ascii="TH SarabunPSK" w:hAnsi="TH SarabunPSK" w:cs="TH SarabunPSK"/>
          <w:cs/>
          <w:lang w:val="th-TH"/>
        </w:rPr>
        <w:tab/>
      </w:r>
      <w:r w:rsidRPr="000136A4">
        <w:rPr>
          <w:rFonts w:ascii="TH SarabunPSK" w:hAnsi="TH SarabunPSK" w:cs="TH SarabunPSK" w:hint="cs"/>
          <w:cs/>
          <w:lang w:val="th-TH"/>
        </w:rPr>
        <w:t>ข้าพเจ้าขอรับรองว่า ข้าพเจ้า</w:t>
      </w:r>
      <w:r>
        <w:rPr>
          <w:rFonts w:ascii="TH SarabunPSK" w:hAnsi="TH SarabunPSK" w:cs="TH SarabunPSK" w:hint="cs"/>
          <w:cs/>
          <w:lang w:val="th-TH"/>
        </w:rPr>
        <w:t>เป็นผู้มีคุณสมบัติและไม่มีลักษณะต้องห้าม  ดังนี้</w:t>
      </w:r>
    </w:p>
    <w:p w14:paraId="773206DE" w14:textId="77777777" w:rsidR="00042FCF" w:rsidRPr="000136A4" w:rsidRDefault="00042FCF" w:rsidP="00042FCF">
      <w:pPr>
        <w:tabs>
          <w:tab w:val="left" w:pos="284"/>
          <w:tab w:val="left" w:pos="851"/>
          <w:tab w:val="left" w:pos="1276"/>
          <w:tab w:val="left" w:pos="1843"/>
        </w:tabs>
        <w:overflowPunct w:val="0"/>
        <w:autoSpaceDE w:val="0"/>
        <w:autoSpaceDN w:val="0"/>
        <w:adjustRightInd w:val="0"/>
        <w:rPr>
          <w:rFonts w:ascii="TH SarabunPSK" w:hAnsi="TH SarabunPSK" w:cs="TH SarabunPSK"/>
          <w:cs/>
          <w:lang w:val="th-TH"/>
        </w:rPr>
      </w:pPr>
      <w:r w:rsidRPr="000136A4">
        <w:rPr>
          <w:rFonts w:ascii="TH SarabunPSK" w:hAnsi="TH SarabunPSK" w:cs="TH SarabunPSK"/>
          <w:cs/>
          <w:lang w:val="th-TH"/>
        </w:rPr>
        <w:tab/>
      </w:r>
      <w:r w:rsidRPr="000136A4">
        <w:rPr>
          <w:rFonts w:ascii="TH SarabunPSK" w:hAnsi="TH SarabunPSK" w:cs="TH SarabunPSK" w:hint="cs"/>
          <w:cs/>
          <w:lang w:val="th-TH"/>
        </w:rPr>
        <w:t>๒.๑</w:t>
      </w:r>
      <w:r w:rsidRPr="000136A4">
        <w:rPr>
          <w:rFonts w:ascii="TH SarabunPSK" w:hAnsi="TH SarabunPSK" w:cs="TH SarabunPSK"/>
          <w:cs/>
          <w:lang w:val="th-TH"/>
        </w:rPr>
        <w:tab/>
      </w:r>
      <w:r w:rsidRPr="000136A4">
        <w:rPr>
          <w:rFonts w:ascii="TH SarabunPSK" w:hAnsi="TH SarabunPSK" w:cs="TH SarabunPSK"/>
          <w:lang w:val="th-TH"/>
        </w:rPr>
        <w:sym w:font="Wingdings" w:char="F06F"/>
      </w:r>
      <w:r w:rsidRPr="000136A4">
        <w:rPr>
          <w:rFonts w:ascii="TH SarabunPSK" w:hAnsi="TH SarabunPSK" w:cs="TH SarabunPSK"/>
          <w:cs/>
          <w:lang w:val="th-TH"/>
        </w:rPr>
        <w:tab/>
      </w:r>
      <w:r w:rsidRPr="000136A4">
        <w:rPr>
          <w:rFonts w:ascii="TH SarabunPSK" w:hAnsi="TH SarabunPSK" w:cs="TH SarabunPSK" w:hint="cs"/>
          <w:cs/>
          <w:lang w:val="th-TH"/>
        </w:rPr>
        <w:t>เป็น</w:t>
      </w:r>
      <w:r w:rsidRPr="000136A4">
        <w:rPr>
          <w:rFonts w:ascii="TH SarabunPSK" w:hAnsi="TH SarabunPSK" w:cs="TH SarabunPSK"/>
          <w:cs/>
          <w:lang w:val="th-TH"/>
        </w:rPr>
        <w:tab/>
      </w:r>
      <w:r w:rsidRPr="000136A4">
        <w:rPr>
          <w:rFonts w:ascii="TH SarabunPSK" w:hAnsi="TH SarabunPSK" w:cs="TH SarabunPSK"/>
          <w:lang w:val="th-TH"/>
        </w:rPr>
        <w:sym w:font="Wingdings" w:char="F06F"/>
      </w:r>
      <w:r w:rsidRPr="000136A4">
        <w:rPr>
          <w:rFonts w:ascii="TH SarabunPSK" w:hAnsi="TH SarabunPSK" w:cs="TH SarabunPSK" w:hint="cs"/>
          <w:cs/>
          <w:lang w:val="th-TH"/>
        </w:rPr>
        <w:t xml:space="preserve">  ไม่เป็น</w:t>
      </w:r>
      <w:r w:rsidRPr="000136A4">
        <w:rPr>
          <w:rFonts w:ascii="TH SarabunPSK" w:hAnsi="TH SarabunPSK" w:cs="TH SarabunPSK"/>
          <w:cs/>
          <w:lang w:val="th-TH"/>
        </w:rPr>
        <w:br/>
      </w:r>
      <w:r w:rsidRPr="000136A4">
        <w:rPr>
          <w:rFonts w:ascii="TH SarabunPSK" w:hAnsi="TH SarabunPSK" w:cs="TH SarabunPSK"/>
          <w:cs/>
          <w:lang w:val="th-TH"/>
        </w:rPr>
        <w:tab/>
      </w:r>
      <w:r w:rsidRPr="000136A4">
        <w:rPr>
          <w:rFonts w:ascii="TH SarabunPSK" w:hAnsi="TH SarabunPSK" w:cs="TH SarabunPSK"/>
          <w:cs/>
          <w:lang w:val="th-TH"/>
        </w:rPr>
        <w:tab/>
        <w:t>ผ</w:t>
      </w:r>
      <w:r w:rsidRPr="000136A4">
        <w:rPr>
          <w:rFonts w:ascii="TH SarabunPSK" w:hAnsi="TH SarabunPSK" w:cs="TH SarabunPSK" w:hint="cs"/>
          <w:cs/>
          <w:lang w:val="th-TH"/>
        </w:rPr>
        <w:t>ู้</w:t>
      </w:r>
      <w:r>
        <w:rPr>
          <w:rFonts w:ascii="TH SarabunPSK" w:hAnsi="TH SarabunPSK" w:cs="TH SarabunPSK" w:hint="cs"/>
          <w:cs/>
          <w:lang w:val="th-TH"/>
        </w:rPr>
        <w:t>อยู่ระหว่างถูกตั้งคณะกรรมการสอบสวนวินัยอย่างร้ายแรง</w:t>
      </w:r>
    </w:p>
    <w:p w14:paraId="553E64C3" w14:textId="77777777" w:rsidR="00042FCF" w:rsidRPr="000136A4" w:rsidRDefault="00042FCF" w:rsidP="00042FCF">
      <w:pPr>
        <w:tabs>
          <w:tab w:val="left" w:pos="284"/>
          <w:tab w:val="left" w:pos="851"/>
          <w:tab w:val="left" w:pos="1276"/>
          <w:tab w:val="left" w:pos="1843"/>
        </w:tabs>
        <w:overflowPunct w:val="0"/>
        <w:autoSpaceDE w:val="0"/>
        <w:autoSpaceDN w:val="0"/>
        <w:adjustRightInd w:val="0"/>
        <w:rPr>
          <w:rFonts w:ascii="TH SarabunPSK" w:hAnsi="TH SarabunPSK" w:cs="TH SarabunPSK"/>
          <w:cs/>
          <w:lang w:val="th-TH"/>
        </w:rPr>
      </w:pPr>
      <w:r w:rsidRPr="000136A4">
        <w:rPr>
          <w:rFonts w:ascii="TH SarabunPSK" w:hAnsi="TH SarabunPSK" w:cs="TH SarabunPSK"/>
          <w:cs/>
          <w:lang w:val="th-TH"/>
        </w:rPr>
        <w:tab/>
      </w:r>
      <w:r w:rsidRPr="000136A4">
        <w:rPr>
          <w:rFonts w:ascii="TH SarabunPSK" w:hAnsi="TH SarabunPSK" w:cs="TH SarabunPSK" w:hint="cs"/>
          <w:cs/>
          <w:lang w:val="th-TH"/>
        </w:rPr>
        <w:t>๒.</w:t>
      </w:r>
      <w:r>
        <w:rPr>
          <w:rFonts w:ascii="TH SarabunPSK" w:hAnsi="TH SarabunPSK" w:cs="TH SarabunPSK" w:hint="cs"/>
          <w:cs/>
          <w:lang w:val="th-TH"/>
        </w:rPr>
        <w:t>๒</w:t>
      </w:r>
      <w:r w:rsidRPr="000136A4">
        <w:rPr>
          <w:rFonts w:ascii="TH SarabunPSK" w:hAnsi="TH SarabunPSK" w:cs="TH SarabunPSK"/>
          <w:cs/>
          <w:lang w:val="th-TH"/>
        </w:rPr>
        <w:tab/>
      </w:r>
      <w:r w:rsidRPr="000136A4">
        <w:rPr>
          <w:rFonts w:ascii="TH SarabunPSK" w:hAnsi="TH SarabunPSK" w:cs="TH SarabunPSK"/>
          <w:lang w:val="th-TH"/>
        </w:rPr>
        <w:sym w:font="Wingdings" w:char="F06F"/>
      </w:r>
      <w:r w:rsidRPr="000136A4">
        <w:rPr>
          <w:rFonts w:ascii="TH SarabunPSK" w:hAnsi="TH SarabunPSK" w:cs="TH SarabunPSK"/>
          <w:cs/>
          <w:lang w:val="th-TH"/>
        </w:rPr>
        <w:tab/>
      </w:r>
      <w:r w:rsidRPr="000136A4">
        <w:rPr>
          <w:rFonts w:ascii="TH SarabunPSK" w:hAnsi="TH SarabunPSK" w:cs="TH SarabunPSK" w:hint="cs"/>
          <w:cs/>
          <w:lang w:val="th-TH"/>
        </w:rPr>
        <w:t>เป็น</w:t>
      </w:r>
      <w:r w:rsidRPr="000136A4">
        <w:rPr>
          <w:rFonts w:ascii="TH SarabunPSK" w:hAnsi="TH SarabunPSK" w:cs="TH SarabunPSK"/>
          <w:cs/>
          <w:lang w:val="th-TH"/>
        </w:rPr>
        <w:tab/>
      </w:r>
      <w:r w:rsidRPr="000136A4">
        <w:rPr>
          <w:rFonts w:ascii="TH SarabunPSK" w:hAnsi="TH SarabunPSK" w:cs="TH SarabunPSK"/>
          <w:lang w:val="th-TH"/>
        </w:rPr>
        <w:sym w:font="Wingdings" w:char="F06F"/>
      </w:r>
      <w:r w:rsidRPr="000136A4">
        <w:rPr>
          <w:rFonts w:ascii="TH SarabunPSK" w:hAnsi="TH SarabunPSK" w:cs="TH SarabunPSK" w:hint="cs"/>
          <w:cs/>
          <w:lang w:val="th-TH"/>
        </w:rPr>
        <w:t xml:space="preserve">  ไม่เป็น</w:t>
      </w:r>
      <w:r w:rsidRPr="000136A4">
        <w:rPr>
          <w:rFonts w:ascii="TH SarabunPSK" w:hAnsi="TH SarabunPSK" w:cs="TH SarabunPSK"/>
          <w:cs/>
          <w:lang w:val="th-TH"/>
        </w:rPr>
        <w:br/>
      </w:r>
      <w:r w:rsidRPr="000136A4">
        <w:rPr>
          <w:rFonts w:ascii="TH SarabunPSK" w:hAnsi="TH SarabunPSK" w:cs="TH SarabunPSK"/>
          <w:cs/>
          <w:lang w:val="th-TH"/>
        </w:rPr>
        <w:tab/>
      </w:r>
      <w:r w:rsidRPr="000136A4">
        <w:rPr>
          <w:rFonts w:ascii="TH SarabunPSK" w:hAnsi="TH SarabunPSK" w:cs="TH SarabunPSK"/>
          <w:cs/>
          <w:lang w:val="th-TH"/>
        </w:rPr>
        <w:tab/>
        <w:t>ผ</w:t>
      </w:r>
      <w:r w:rsidRPr="000136A4">
        <w:rPr>
          <w:rFonts w:ascii="TH SarabunPSK" w:hAnsi="TH SarabunPSK" w:cs="TH SarabunPSK" w:hint="cs"/>
          <w:cs/>
          <w:lang w:val="th-TH"/>
        </w:rPr>
        <w:t>ู้เคยต้องรับโทษจำคุกโดยคำพิพากษาถึงที่สุดให้จำคุก  ซึ่งไม่ใช่โทษสำหรับความผิด</w:t>
      </w:r>
      <w:r w:rsidRPr="000136A4">
        <w:rPr>
          <w:rFonts w:ascii="TH SarabunPSK" w:hAnsi="TH SarabunPSK" w:cs="TH SarabunPSK"/>
          <w:cs/>
          <w:lang w:val="th-TH"/>
        </w:rPr>
        <w:br/>
      </w:r>
      <w:r w:rsidRPr="000136A4">
        <w:rPr>
          <w:rFonts w:ascii="TH SarabunPSK" w:hAnsi="TH SarabunPSK" w:cs="TH SarabunPSK"/>
          <w:cs/>
          <w:lang w:val="th-TH"/>
        </w:rPr>
        <w:tab/>
      </w:r>
      <w:r w:rsidRPr="000136A4">
        <w:rPr>
          <w:rFonts w:ascii="TH SarabunPSK" w:hAnsi="TH SarabunPSK" w:cs="TH SarabunPSK"/>
          <w:cs/>
          <w:lang w:val="th-TH"/>
        </w:rPr>
        <w:tab/>
      </w:r>
      <w:r w:rsidRPr="000136A4">
        <w:rPr>
          <w:rFonts w:ascii="TH SarabunPSK" w:hAnsi="TH SarabunPSK" w:cs="TH SarabunPSK" w:hint="cs"/>
          <w:cs/>
          <w:lang w:val="th-TH"/>
        </w:rPr>
        <w:t>ที่ได้กระทำโดยประมาทหรือความผิดลหุโทษ</w:t>
      </w:r>
    </w:p>
    <w:p w14:paraId="55AC7F41" w14:textId="77777777" w:rsidR="00042FCF" w:rsidRPr="000136A4" w:rsidRDefault="00042FCF" w:rsidP="00042FCF">
      <w:pPr>
        <w:tabs>
          <w:tab w:val="left" w:pos="284"/>
          <w:tab w:val="left" w:pos="851"/>
          <w:tab w:val="left" w:pos="1166"/>
          <w:tab w:val="left" w:pos="1843"/>
        </w:tabs>
        <w:overflowPunct w:val="0"/>
        <w:autoSpaceDE w:val="0"/>
        <w:autoSpaceDN w:val="0"/>
        <w:adjustRightInd w:val="0"/>
        <w:ind w:left="705" w:hanging="705"/>
        <w:rPr>
          <w:rFonts w:ascii="TH SarabunPSK" w:hAnsi="TH SarabunPSK" w:cs="TH SarabunPSK"/>
          <w:cs/>
          <w:lang w:val="th-TH"/>
        </w:rPr>
      </w:pPr>
      <w:r w:rsidRPr="000136A4">
        <w:rPr>
          <w:rFonts w:ascii="TH SarabunPSK" w:hAnsi="TH SarabunPSK" w:cs="TH SarabunPSK"/>
          <w:cs/>
          <w:lang w:val="th-TH"/>
        </w:rPr>
        <w:tab/>
      </w:r>
      <w:r w:rsidRPr="000136A4">
        <w:rPr>
          <w:rFonts w:ascii="TH SarabunPSK" w:hAnsi="TH SarabunPSK" w:cs="TH SarabunPSK" w:hint="cs"/>
          <w:cs/>
          <w:lang w:val="th-TH"/>
        </w:rPr>
        <w:t>๒.</w:t>
      </w:r>
      <w:r>
        <w:rPr>
          <w:rFonts w:ascii="TH SarabunPSK" w:hAnsi="TH SarabunPSK" w:cs="TH SarabunPSK" w:hint="cs"/>
          <w:cs/>
          <w:lang w:val="th-TH"/>
        </w:rPr>
        <w:t>๓</w:t>
      </w:r>
      <w:r w:rsidRPr="000136A4">
        <w:rPr>
          <w:rFonts w:ascii="TH SarabunPSK" w:hAnsi="TH SarabunPSK" w:cs="TH SarabunPSK"/>
          <w:cs/>
          <w:lang w:val="th-TH"/>
        </w:rPr>
        <w:tab/>
      </w:r>
      <w:r w:rsidRPr="000136A4">
        <w:rPr>
          <w:rFonts w:ascii="TH SarabunPSK" w:hAnsi="TH SarabunPSK" w:cs="TH SarabunPSK"/>
          <w:cs/>
          <w:lang w:val="th-TH"/>
        </w:rPr>
        <w:tab/>
      </w:r>
      <w:r w:rsidRPr="000136A4">
        <w:rPr>
          <w:rFonts w:ascii="TH SarabunPSK" w:hAnsi="TH SarabunPSK" w:cs="TH SarabunPSK"/>
          <w:lang w:val="th-TH"/>
        </w:rPr>
        <w:sym w:font="Wingdings" w:char="F06F"/>
      </w:r>
      <w:r w:rsidRPr="000136A4">
        <w:rPr>
          <w:rFonts w:ascii="TH SarabunPSK" w:hAnsi="TH SarabunPSK" w:cs="TH SarabunPSK" w:hint="cs"/>
          <w:cs/>
          <w:lang w:val="th-TH"/>
        </w:rPr>
        <w:t xml:space="preserve"> เป็น</w:t>
      </w:r>
      <w:r w:rsidRPr="000136A4">
        <w:rPr>
          <w:rFonts w:ascii="TH SarabunPSK" w:hAnsi="TH SarabunPSK" w:cs="TH SarabunPSK"/>
          <w:cs/>
          <w:lang w:val="th-TH"/>
        </w:rPr>
        <w:tab/>
      </w:r>
      <w:r w:rsidRPr="000136A4">
        <w:rPr>
          <w:rFonts w:ascii="TH SarabunPSK" w:hAnsi="TH SarabunPSK" w:cs="TH SarabunPSK"/>
          <w:lang w:val="th-TH"/>
        </w:rPr>
        <w:sym w:font="Wingdings" w:char="F06F"/>
      </w:r>
      <w:r w:rsidRPr="000136A4">
        <w:rPr>
          <w:rFonts w:ascii="TH SarabunPSK" w:hAnsi="TH SarabunPSK" w:cs="TH SarabunPSK" w:hint="cs"/>
          <w:cs/>
          <w:lang w:val="th-TH"/>
        </w:rPr>
        <w:t xml:space="preserve">  </w:t>
      </w:r>
      <w:r w:rsidRPr="000136A4">
        <w:rPr>
          <w:rFonts w:ascii="TH SarabunPSK" w:hAnsi="TH SarabunPSK" w:cs="TH SarabunPSK" w:hint="cs"/>
          <w:spacing w:val="-8"/>
          <w:cs/>
          <w:lang w:val="th-TH"/>
        </w:rPr>
        <w:t>ไม่เป็น</w:t>
      </w:r>
      <w:r w:rsidRPr="000136A4">
        <w:rPr>
          <w:rFonts w:ascii="TH SarabunPSK" w:hAnsi="TH SarabunPSK" w:cs="TH SarabunPSK"/>
          <w:spacing w:val="-8"/>
          <w:cs/>
          <w:lang w:val="th-TH"/>
        </w:rPr>
        <w:br/>
      </w:r>
      <w:r w:rsidRPr="000136A4">
        <w:rPr>
          <w:rFonts w:ascii="TH SarabunPSK" w:hAnsi="TH SarabunPSK" w:cs="TH SarabunPSK"/>
          <w:spacing w:val="-8"/>
          <w:cs/>
          <w:lang w:val="th-TH"/>
        </w:rPr>
        <w:tab/>
      </w:r>
      <w:r w:rsidRPr="000136A4">
        <w:rPr>
          <w:rFonts w:ascii="TH SarabunPSK" w:hAnsi="TH SarabunPSK" w:cs="TH SarabunPSK" w:hint="cs"/>
          <w:spacing w:val="-8"/>
          <w:cs/>
          <w:lang w:val="th-TH"/>
        </w:rPr>
        <w:t>ผู้ถูกกล่าวหาว่ากระทำความผิดทางอาญาและอยู่ระหว่างการสอบสวนของพนักงานสอบสวน</w:t>
      </w:r>
      <w:r>
        <w:rPr>
          <w:rFonts w:ascii="TH SarabunPSK" w:hAnsi="TH SarabunPSK" w:cs="TH SarabunPSK"/>
          <w:spacing w:val="-8"/>
          <w:cs/>
          <w:lang w:val="th-TH"/>
        </w:rPr>
        <w:br/>
      </w:r>
      <w:r>
        <w:rPr>
          <w:rFonts w:ascii="TH SarabunPSK" w:hAnsi="TH SarabunPSK" w:cs="TH SarabunPSK"/>
          <w:spacing w:val="-8"/>
          <w:cs/>
          <w:lang w:val="th-TH"/>
        </w:rPr>
        <w:tab/>
      </w:r>
      <w:r w:rsidRPr="000136A4">
        <w:rPr>
          <w:rFonts w:ascii="TH SarabunPSK" w:hAnsi="TH SarabunPSK" w:cs="TH SarabunPSK" w:hint="cs"/>
          <w:spacing w:val="-8"/>
          <w:cs/>
          <w:lang w:val="th-TH"/>
        </w:rPr>
        <w:t>หรืออยู่ระหว่างก</w:t>
      </w:r>
      <w:r w:rsidRPr="000136A4">
        <w:rPr>
          <w:rFonts w:ascii="TH SarabunPSK" w:hAnsi="TH SarabunPSK" w:cs="TH SarabunPSK" w:hint="cs"/>
          <w:spacing w:val="-6"/>
          <w:cs/>
          <w:lang w:val="th-TH"/>
        </w:rPr>
        <w:t>ารดำเนินคดีอาญาในศาล  (โดย</w:t>
      </w:r>
      <w:r w:rsidRPr="000136A4">
        <w:rPr>
          <w:rFonts w:ascii="TH SarabunPSK" w:hAnsi="TH SarabunPSK" w:cs="TH SarabunPSK"/>
          <w:color w:val="000000"/>
          <w:cs/>
        </w:rPr>
        <w:t>พนักงานอัยการ</w:t>
      </w:r>
      <w:r w:rsidRPr="000136A4">
        <w:rPr>
          <w:rFonts w:ascii="TH SarabunPSK" w:hAnsi="TH SarabunPSK" w:cs="TH SarabunPSK" w:hint="cs"/>
          <w:color w:val="000000"/>
          <w:cs/>
        </w:rPr>
        <w:t>ไม่ได้รับ</w:t>
      </w:r>
      <w:r w:rsidRPr="000136A4">
        <w:rPr>
          <w:rFonts w:ascii="TH SarabunPSK" w:hAnsi="TH SarabunPSK" w:cs="TH SarabunPSK"/>
          <w:color w:val="000000"/>
          <w:cs/>
        </w:rPr>
        <w:t>แก้ต่างคดีนั้น</w:t>
      </w:r>
      <w:r>
        <w:rPr>
          <w:rFonts w:ascii="TH SarabunPSK" w:hAnsi="TH SarabunPSK" w:cs="TH SarabunPSK"/>
          <w:color w:val="000000"/>
          <w:cs/>
        </w:rPr>
        <w:br/>
      </w:r>
      <w:r>
        <w:rPr>
          <w:rFonts w:ascii="TH SarabunPSK" w:hAnsi="TH SarabunPSK" w:cs="TH SarabunPSK"/>
          <w:color w:val="000000"/>
          <w:cs/>
        </w:rPr>
        <w:tab/>
      </w:r>
      <w:r w:rsidRPr="000136A4">
        <w:rPr>
          <w:rFonts w:ascii="TH SarabunPSK" w:hAnsi="TH SarabunPSK" w:cs="TH SarabunPSK" w:hint="cs"/>
          <w:color w:val="000000"/>
          <w:cs/>
        </w:rPr>
        <w:t>หรือเป็น</w:t>
      </w:r>
      <w:r w:rsidRPr="000136A4">
        <w:rPr>
          <w:rFonts w:ascii="TH SarabunPSK" w:hAnsi="TH SarabunPSK" w:cs="TH SarabunPSK" w:hint="cs"/>
          <w:spacing w:val="-6"/>
          <w:cs/>
          <w:lang w:val="th-TH"/>
        </w:rPr>
        <w:t>ความผิดลหุโทษ  หรือความผิดที่มีโทษปรับสถานเดียว)</w:t>
      </w:r>
    </w:p>
    <w:p w14:paraId="559AC877" w14:textId="77777777" w:rsidR="00042FCF" w:rsidRPr="000136A4" w:rsidRDefault="00042FCF" w:rsidP="00042FCF">
      <w:pPr>
        <w:tabs>
          <w:tab w:val="left" w:pos="284"/>
          <w:tab w:val="left" w:pos="709"/>
          <w:tab w:val="left" w:pos="851"/>
          <w:tab w:val="left" w:pos="1166"/>
          <w:tab w:val="left" w:pos="1843"/>
          <w:tab w:val="left" w:pos="2268"/>
        </w:tabs>
        <w:overflowPunct w:val="0"/>
        <w:autoSpaceDE w:val="0"/>
        <w:autoSpaceDN w:val="0"/>
        <w:adjustRightInd w:val="0"/>
        <w:rPr>
          <w:rFonts w:ascii="TH SarabunPSK" w:hAnsi="TH SarabunPSK" w:cs="TH SarabunPSK"/>
          <w:cs/>
          <w:lang w:val="th-TH"/>
        </w:rPr>
      </w:pPr>
      <w:r w:rsidRPr="000136A4">
        <w:rPr>
          <w:rFonts w:ascii="TH SarabunPSK" w:hAnsi="TH SarabunPSK" w:cs="TH SarabunPSK"/>
          <w:cs/>
          <w:lang w:val="th-TH"/>
        </w:rPr>
        <w:tab/>
      </w:r>
      <w:r w:rsidRPr="000136A4">
        <w:rPr>
          <w:rFonts w:ascii="TH SarabunPSK" w:hAnsi="TH SarabunPSK" w:cs="TH SarabunPSK" w:hint="cs"/>
          <w:cs/>
          <w:lang w:val="th-TH"/>
        </w:rPr>
        <w:t>๒.</w:t>
      </w:r>
      <w:r>
        <w:rPr>
          <w:rFonts w:ascii="TH SarabunPSK" w:hAnsi="TH SarabunPSK" w:cs="TH SarabunPSK" w:hint="cs"/>
          <w:cs/>
          <w:lang w:val="th-TH"/>
        </w:rPr>
        <w:t>๔</w:t>
      </w:r>
      <w:r w:rsidRPr="000136A4">
        <w:rPr>
          <w:rFonts w:ascii="TH SarabunPSK" w:hAnsi="TH SarabunPSK" w:cs="TH SarabunPSK"/>
          <w:cs/>
          <w:lang w:val="th-TH"/>
        </w:rPr>
        <w:tab/>
      </w:r>
      <w:r w:rsidRPr="000136A4">
        <w:rPr>
          <w:rFonts w:ascii="TH SarabunPSK" w:hAnsi="TH SarabunPSK" w:cs="TH SarabunPSK"/>
          <w:cs/>
          <w:lang w:val="th-TH"/>
        </w:rPr>
        <w:tab/>
      </w:r>
      <w:r w:rsidRPr="000136A4">
        <w:rPr>
          <w:rFonts w:ascii="TH SarabunPSK" w:hAnsi="TH SarabunPSK" w:cs="TH SarabunPSK"/>
          <w:lang w:val="th-TH"/>
        </w:rPr>
        <w:sym w:font="Wingdings" w:char="F06F"/>
      </w:r>
      <w:r w:rsidRPr="000136A4">
        <w:rPr>
          <w:rFonts w:ascii="TH SarabunPSK" w:hAnsi="TH SarabunPSK" w:cs="TH SarabunPSK" w:hint="cs"/>
          <w:cs/>
          <w:lang w:val="th-TH"/>
        </w:rPr>
        <w:t xml:space="preserve"> เป็น</w:t>
      </w:r>
      <w:r w:rsidRPr="000136A4">
        <w:rPr>
          <w:rFonts w:ascii="TH SarabunPSK" w:hAnsi="TH SarabunPSK" w:cs="TH SarabunPSK"/>
          <w:cs/>
          <w:lang w:val="th-TH"/>
        </w:rPr>
        <w:tab/>
      </w:r>
      <w:r w:rsidRPr="000136A4">
        <w:rPr>
          <w:rFonts w:ascii="TH SarabunPSK" w:hAnsi="TH SarabunPSK" w:cs="TH SarabunPSK"/>
          <w:lang w:val="th-TH"/>
        </w:rPr>
        <w:sym w:font="Wingdings" w:char="F06F"/>
      </w:r>
      <w:r w:rsidRPr="000136A4">
        <w:rPr>
          <w:rFonts w:ascii="TH SarabunPSK" w:hAnsi="TH SarabunPSK" w:cs="TH SarabunPSK" w:hint="cs"/>
          <w:cs/>
          <w:lang w:val="th-TH"/>
        </w:rPr>
        <w:t xml:space="preserve">  ไม่เป็น</w:t>
      </w:r>
      <w:r w:rsidRPr="000136A4">
        <w:rPr>
          <w:rFonts w:ascii="TH SarabunPSK" w:hAnsi="TH SarabunPSK" w:cs="TH SarabunPSK"/>
          <w:cs/>
          <w:lang w:val="th-TH"/>
        </w:rPr>
        <w:br/>
      </w:r>
      <w:r w:rsidRPr="000136A4">
        <w:rPr>
          <w:rFonts w:ascii="TH SarabunPSK" w:hAnsi="TH SarabunPSK" w:cs="TH SarabunPSK"/>
          <w:cs/>
          <w:lang w:val="th-TH"/>
        </w:rPr>
        <w:tab/>
      </w:r>
      <w:r w:rsidRPr="000136A4">
        <w:rPr>
          <w:rFonts w:ascii="TH SarabunPSK" w:hAnsi="TH SarabunPSK" w:cs="TH SarabunPSK"/>
          <w:cs/>
          <w:lang w:val="th-TH"/>
        </w:rPr>
        <w:tab/>
      </w:r>
      <w:r w:rsidRPr="000136A4">
        <w:rPr>
          <w:rFonts w:ascii="TH SarabunPSK" w:hAnsi="TH SarabunPSK" w:cs="TH SarabunPSK"/>
          <w:cs/>
          <w:lang w:val="th-TH"/>
        </w:rPr>
        <w:tab/>
      </w:r>
      <w:r w:rsidRPr="000136A4">
        <w:rPr>
          <w:rFonts w:ascii="TH SarabunPSK" w:hAnsi="TH SarabunPSK" w:cs="TH SarabunPSK" w:hint="cs"/>
          <w:cs/>
          <w:lang w:val="th-TH"/>
        </w:rPr>
        <w:t>ผู้อยู่ระหว่างถูกตรวจสอบหรือชี้มูลความผิดโดยองค์กรอิสระตามรัฐธรรมนูญ</w:t>
      </w:r>
    </w:p>
    <w:p w14:paraId="2E094DA1" w14:textId="77777777" w:rsidR="00042FCF" w:rsidRDefault="00042FCF" w:rsidP="00042FCF">
      <w:pPr>
        <w:tabs>
          <w:tab w:val="left" w:pos="284"/>
          <w:tab w:val="left" w:pos="709"/>
          <w:tab w:val="left" w:pos="1166"/>
        </w:tabs>
        <w:overflowPunct w:val="0"/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6"/>
          <w:szCs w:val="36"/>
          <w:cs/>
          <w:lang w:val="th-TH"/>
        </w:rPr>
      </w:pPr>
    </w:p>
    <w:p w14:paraId="04A88568" w14:textId="77777777" w:rsidR="00042FCF" w:rsidRPr="00EC1861" w:rsidRDefault="00042FCF" w:rsidP="00042FCF">
      <w:pPr>
        <w:tabs>
          <w:tab w:val="left" w:pos="1166"/>
          <w:tab w:val="left" w:pos="1418"/>
          <w:tab w:val="left" w:pos="8647"/>
        </w:tabs>
        <w:overflowPunct w:val="0"/>
        <w:autoSpaceDE w:val="0"/>
        <w:autoSpaceDN w:val="0"/>
        <w:adjustRightInd w:val="0"/>
        <w:jc w:val="thaiDistribute"/>
        <w:rPr>
          <w:rFonts w:ascii="TH SarabunPSK" w:hAnsi="TH SarabunPSK" w:cs="TH SarabunPSK"/>
          <w:spacing w:val="-6"/>
          <w:sz w:val="36"/>
          <w:szCs w:val="36"/>
          <w:cs/>
          <w:lang w:val="th-TH"/>
        </w:rPr>
      </w:pPr>
    </w:p>
    <w:p w14:paraId="5012A1E6" w14:textId="77777777" w:rsidR="00042FCF" w:rsidRPr="000136A4" w:rsidRDefault="00042FCF" w:rsidP="00042FCF">
      <w:pPr>
        <w:tabs>
          <w:tab w:val="left" w:pos="1166"/>
          <w:tab w:val="left" w:pos="1418"/>
          <w:tab w:val="left" w:pos="8647"/>
        </w:tabs>
        <w:overflowPunct w:val="0"/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pacing w:val="-6"/>
          <w:cs/>
          <w:lang w:val="th-TH"/>
        </w:rPr>
      </w:pPr>
      <w:r w:rsidRPr="000136A4">
        <w:rPr>
          <w:rFonts w:ascii="TH SarabunPSK" w:hAnsi="TH SarabunPSK" w:cs="TH SarabunPSK" w:hint="cs"/>
          <w:b/>
          <w:bCs/>
          <w:spacing w:val="-6"/>
          <w:cs/>
          <w:lang w:val="th-TH"/>
        </w:rPr>
        <w:t xml:space="preserve">                                                   </w:t>
      </w:r>
      <w:r>
        <w:rPr>
          <w:rFonts w:ascii="TH SarabunPSK" w:hAnsi="TH SarabunPSK" w:cs="TH SarabunPSK" w:hint="cs"/>
          <w:b/>
          <w:bCs/>
          <w:spacing w:val="-6"/>
          <w:cs/>
          <w:lang w:val="th-TH"/>
        </w:rPr>
        <w:t xml:space="preserve">             </w:t>
      </w:r>
      <w:r w:rsidRPr="000136A4">
        <w:rPr>
          <w:rFonts w:ascii="TH SarabunPSK" w:hAnsi="TH SarabunPSK" w:cs="TH SarabunPSK" w:hint="cs"/>
          <w:b/>
          <w:bCs/>
          <w:spacing w:val="-6"/>
          <w:cs/>
          <w:lang w:val="th-TH"/>
        </w:rPr>
        <w:t>ขอรับรองว่าข้อมูลดังกล่าวเป็นความจริงทุกประการ</w:t>
      </w:r>
    </w:p>
    <w:p w14:paraId="75D9DA74" w14:textId="77777777" w:rsidR="00042FCF" w:rsidRPr="00EC1861" w:rsidRDefault="00042FCF" w:rsidP="00042FCF">
      <w:pPr>
        <w:tabs>
          <w:tab w:val="left" w:pos="1166"/>
          <w:tab w:val="left" w:pos="1418"/>
          <w:tab w:val="left" w:pos="8647"/>
        </w:tabs>
        <w:overflowPunct w:val="0"/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6"/>
          <w:szCs w:val="36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956"/>
      </w:tblGrid>
      <w:tr w:rsidR="00042FCF" w:rsidRPr="00EC1861" w14:paraId="64DA5863" w14:textId="77777777" w:rsidTr="00D75EA8">
        <w:tc>
          <w:tcPr>
            <w:tcW w:w="4106" w:type="dxa"/>
          </w:tcPr>
          <w:p w14:paraId="419E958B" w14:textId="77777777" w:rsidR="00042FCF" w:rsidRPr="00EC1861" w:rsidRDefault="00042FCF" w:rsidP="00D75EA8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ind w:right="335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956" w:type="dxa"/>
          </w:tcPr>
          <w:p w14:paraId="7BDBC3A5" w14:textId="77777777" w:rsidR="00042FCF" w:rsidRPr="000136A4" w:rsidRDefault="00042FCF" w:rsidP="00D75EA8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ind w:right="335"/>
              <w:rPr>
                <w:rFonts w:ascii="TH SarabunPSK" w:hAnsi="TH SarabunPSK" w:cs="TH SarabunPSK"/>
              </w:rPr>
            </w:pPr>
            <w:r w:rsidRPr="000136A4">
              <w:rPr>
                <w:rFonts w:ascii="TH SarabunPSK" w:hAnsi="TH SarabunPSK" w:cs="TH SarabunPSK" w:hint="cs"/>
                <w:cs/>
              </w:rPr>
              <w:t>ลงชื่อ    ............................................................</w:t>
            </w:r>
            <w:r>
              <w:rPr>
                <w:rFonts w:ascii="TH SarabunPSK" w:hAnsi="TH SarabunPSK" w:cs="TH SarabunPSK" w:hint="cs"/>
                <w:cs/>
              </w:rPr>
              <w:t>.....</w:t>
            </w:r>
          </w:p>
          <w:p w14:paraId="38ED7C17" w14:textId="77777777" w:rsidR="00042FCF" w:rsidRPr="000136A4" w:rsidRDefault="00042FCF" w:rsidP="00D75EA8">
            <w:pPr>
              <w:tabs>
                <w:tab w:val="left" w:pos="606"/>
              </w:tabs>
              <w:overflowPunct w:val="0"/>
              <w:autoSpaceDE w:val="0"/>
              <w:autoSpaceDN w:val="0"/>
              <w:adjustRightInd w:val="0"/>
              <w:ind w:right="335"/>
              <w:rPr>
                <w:rFonts w:ascii="TH SarabunPSK" w:hAnsi="TH SarabunPSK" w:cs="TH SarabunPSK"/>
              </w:rPr>
            </w:pPr>
            <w:r w:rsidRPr="000136A4">
              <w:rPr>
                <w:rFonts w:ascii="TH SarabunPSK" w:hAnsi="TH SarabunPSK" w:cs="TH SarabunPSK"/>
                <w:cs/>
              </w:rPr>
              <w:tab/>
            </w:r>
            <w:r w:rsidRPr="000136A4">
              <w:rPr>
                <w:rFonts w:ascii="TH SarabunPSK" w:hAnsi="TH SarabunPSK" w:cs="TH SarabunPSK" w:hint="cs"/>
                <w:cs/>
              </w:rPr>
              <w:t>(...................................................................)</w:t>
            </w:r>
          </w:p>
          <w:p w14:paraId="09BE4E9B" w14:textId="77777777" w:rsidR="00042FCF" w:rsidRPr="000136A4" w:rsidRDefault="00042FCF" w:rsidP="00D75EA8">
            <w:pPr>
              <w:tabs>
                <w:tab w:val="left" w:pos="606"/>
              </w:tabs>
              <w:overflowPunct w:val="0"/>
              <w:autoSpaceDE w:val="0"/>
              <w:autoSpaceDN w:val="0"/>
              <w:adjustRightInd w:val="0"/>
              <w:ind w:right="335"/>
              <w:rPr>
                <w:rFonts w:ascii="TH SarabunPSK" w:hAnsi="TH SarabunPSK" w:cs="TH SarabunPSK"/>
              </w:rPr>
            </w:pPr>
            <w:r w:rsidRPr="000136A4">
              <w:rPr>
                <w:rFonts w:ascii="TH SarabunPSK" w:hAnsi="TH SarabunPSK" w:cs="TH SarabunPSK" w:hint="cs"/>
                <w:cs/>
              </w:rPr>
              <w:t xml:space="preserve">           วันที่ ................................................</w:t>
            </w:r>
            <w:r>
              <w:rPr>
                <w:rFonts w:ascii="TH SarabunPSK" w:hAnsi="TH SarabunPSK" w:cs="TH SarabunPSK" w:hint="cs"/>
                <w:cs/>
              </w:rPr>
              <w:t>........</w:t>
            </w:r>
          </w:p>
        </w:tc>
      </w:tr>
    </w:tbl>
    <w:p w14:paraId="277DC421" w14:textId="77777777" w:rsidR="00042FCF" w:rsidRDefault="00042FCF" w:rsidP="00042FCF">
      <w:pPr>
        <w:pStyle w:val="a8"/>
        <w:jc w:val="thaiDistribute"/>
        <w:rPr>
          <w:rFonts w:ascii="TH SarabunPSK" w:hAnsi="TH SarabunPSK" w:cs="TH SarabunPSK"/>
          <w:b/>
          <w:bCs/>
          <w:sz w:val="36"/>
          <w:szCs w:val="36"/>
          <w:u w:val="thick"/>
        </w:rPr>
      </w:pPr>
    </w:p>
    <w:p w14:paraId="1ED9EAA0" w14:textId="77777777" w:rsidR="00042FCF" w:rsidRPr="007C3D61" w:rsidRDefault="00042FCF" w:rsidP="00042FCF">
      <w:pPr>
        <w:pStyle w:val="a8"/>
        <w:jc w:val="thaiDistribute"/>
        <w:rPr>
          <w:rFonts w:ascii="TH SarabunPSK" w:hAnsi="TH SarabunPSK" w:cs="TH SarabunPSK"/>
          <w:b/>
          <w:bCs/>
          <w:sz w:val="16"/>
          <w:szCs w:val="16"/>
          <w:u w:val="thick"/>
        </w:rPr>
      </w:pPr>
    </w:p>
    <w:p w14:paraId="290ABE4A" w14:textId="77777777" w:rsidR="00042FCF" w:rsidRDefault="00042FCF" w:rsidP="00042FCF">
      <w:pPr>
        <w:pStyle w:val="a8"/>
        <w:tabs>
          <w:tab w:val="left" w:pos="1276"/>
          <w:tab w:val="left" w:pos="1560"/>
        </w:tabs>
        <w:jc w:val="thaiDistribute"/>
        <w:rPr>
          <w:rFonts w:ascii="TH SarabunPSK" w:hAnsi="TH SarabunPSK" w:cs="TH SarabunPSK"/>
          <w:szCs w:val="32"/>
        </w:rPr>
      </w:pPr>
      <w:r w:rsidRPr="00FD05AA">
        <w:rPr>
          <w:rFonts w:ascii="TH SarabunPSK" w:hAnsi="TH SarabunPSK" w:cs="TH SarabunPSK" w:hint="cs"/>
          <w:b/>
          <w:bCs/>
          <w:szCs w:val="32"/>
          <w:u w:val="thick"/>
          <w:cs/>
        </w:rPr>
        <w:t>หมายเหตุ</w:t>
      </w:r>
      <w:r w:rsidRPr="00FD05AA">
        <w:rPr>
          <w:rFonts w:ascii="TH SarabunPSK" w:hAnsi="TH SarabunPSK" w:cs="TH SarabunPSK" w:hint="cs"/>
          <w:szCs w:val="32"/>
          <w:cs/>
        </w:rPr>
        <w:t xml:space="preserve">  </w:t>
      </w:r>
      <w:r>
        <w:rPr>
          <w:rFonts w:ascii="TH SarabunPSK" w:hAnsi="TH SarabunPSK" w:cs="TH SarabunPSK" w:hint="cs"/>
          <w:szCs w:val="32"/>
          <w:cs/>
        </w:rPr>
        <w:t>๑.</w:t>
      </w:r>
      <w:r>
        <w:rPr>
          <w:rFonts w:ascii="TH SarabunPSK" w:hAnsi="TH SarabunPSK" w:cs="TH SarabunPSK"/>
          <w:szCs w:val="32"/>
          <w:cs/>
        </w:rPr>
        <w:tab/>
      </w:r>
      <w:r w:rsidRPr="00FD05AA">
        <w:rPr>
          <w:rFonts w:ascii="TH SarabunPSK" w:hAnsi="TH SarabunPSK" w:cs="TH SarabunPSK" w:hint="cs"/>
          <w:szCs w:val="32"/>
          <w:cs/>
        </w:rPr>
        <w:t>เพื่อเป็นข้อมูลให้หน่วยงานที่เสนอขอพระราชทานเครื่องราชอิสริยาภรณ์ใช้ประกอบ</w:t>
      </w:r>
      <w:r>
        <w:rPr>
          <w:rFonts w:ascii="TH SarabunPSK" w:hAnsi="TH SarabunPSK" w:cs="TH SarabunPSK"/>
          <w:szCs w:val="32"/>
          <w:cs/>
        </w:rPr>
        <w:br/>
      </w:r>
      <w:r>
        <w:rPr>
          <w:rFonts w:ascii="TH SarabunPSK" w:hAnsi="TH SarabunPSK" w:cs="TH SarabunPSK"/>
          <w:szCs w:val="32"/>
          <w:cs/>
        </w:rPr>
        <w:tab/>
      </w:r>
      <w:r w:rsidRPr="00DC37EA">
        <w:rPr>
          <w:rFonts w:ascii="TH SarabunPSK" w:hAnsi="TH SarabunPSK" w:cs="TH SarabunPSK" w:hint="cs"/>
          <w:spacing w:val="-8"/>
          <w:szCs w:val="32"/>
          <w:cs/>
        </w:rPr>
        <w:t>การพิจารณารับรองคุณสมบัติบุคคลตามระเบียบสำนักนายกรัฐมนตรีว่าด้วยการขอพระราชทาน</w:t>
      </w:r>
      <w:r>
        <w:rPr>
          <w:rFonts w:ascii="TH SarabunPSK" w:hAnsi="TH SarabunPSK" w:cs="TH SarabunPSK"/>
          <w:spacing w:val="-8"/>
          <w:szCs w:val="32"/>
          <w:cs/>
        </w:rPr>
        <w:br/>
      </w:r>
      <w:r>
        <w:rPr>
          <w:rFonts w:ascii="TH SarabunPSK" w:hAnsi="TH SarabunPSK" w:cs="TH SarabunPSK"/>
          <w:spacing w:val="-8"/>
          <w:szCs w:val="32"/>
          <w:cs/>
        </w:rPr>
        <w:tab/>
      </w:r>
      <w:r w:rsidRPr="00FD05AA">
        <w:rPr>
          <w:rFonts w:ascii="TH SarabunPSK" w:hAnsi="TH SarabunPSK" w:cs="TH SarabunPSK" w:hint="cs"/>
          <w:szCs w:val="32"/>
          <w:cs/>
        </w:rPr>
        <w:t>เครื่องราชอิสริยาภรณ์อันเป็นที่เชิดชูยิ่งช้างเผือกและเครื่องราชอิสริยาภรณ์อันมีเกียรติยศยิ่ง</w:t>
      </w:r>
      <w:r>
        <w:rPr>
          <w:rFonts w:ascii="TH SarabunPSK" w:hAnsi="TH SarabunPSK" w:cs="TH SarabunPSK"/>
          <w:szCs w:val="32"/>
          <w:cs/>
        </w:rPr>
        <w:tab/>
      </w:r>
      <w:r w:rsidRPr="00FD05AA">
        <w:rPr>
          <w:rFonts w:ascii="TH SarabunPSK" w:hAnsi="TH SarabunPSK" w:cs="TH SarabunPSK" w:hint="cs"/>
          <w:szCs w:val="32"/>
          <w:cs/>
        </w:rPr>
        <w:t xml:space="preserve">มงกุฎไทย พ.ศ. ๒๕๓๖ ข้อ </w:t>
      </w:r>
      <w:r>
        <w:rPr>
          <w:rFonts w:ascii="TH SarabunPSK" w:hAnsi="TH SarabunPSK" w:cs="TH SarabunPSK" w:hint="cs"/>
          <w:szCs w:val="32"/>
          <w:cs/>
        </w:rPr>
        <w:t xml:space="preserve">๘  ข้อ </w:t>
      </w:r>
      <w:r w:rsidRPr="00FD05AA">
        <w:rPr>
          <w:rFonts w:ascii="TH SarabunPSK" w:hAnsi="TH SarabunPSK" w:cs="TH SarabunPSK" w:hint="cs"/>
          <w:szCs w:val="32"/>
          <w:cs/>
        </w:rPr>
        <w:t xml:space="preserve">๑๐ และข้อ ๒๐ </w:t>
      </w:r>
      <w:r>
        <w:rPr>
          <w:rFonts w:ascii="TH SarabunPSK" w:hAnsi="TH SarabunPSK" w:cs="TH SarabunPSK" w:hint="cs"/>
          <w:szCs w:val="32"/>
          <w:cs/>
        </w:rPr>
        <w:t xml:space="preserve"> </w:t>
      </w:r>
      <w:r w:rsidRPr="00FD05AA">
        <w:rPr>
          <w:rFonts w:ascii="TH SarabunPSK" w:hAnsi="TH SarabunPSK" w:cs="TH SarabunPSK" w:hint="cs"/>
          <w:szCs w:val="32"/>
          <w:cs/>
        </w:rPr>
        <w:t>ทั้งนี้  ให้เก็บรักษาที่หน่วยงานต้นสังกัด</w:t>
      </w:r>
    </w:p>
    <w:p w14:paraId="1C32DF46" w14:textId="77777777" w:rsidR="00042FCF" w:rsidRDefault="00042FCF" w:rsidP="00042FCF">
      <w:pPr>
        <w:pStyle w:val="a8"/>
        <w:tabs>
          <w:tab w:val="left" w:pos="993"/>
          <w:tab w:val="left" w:pos="1276"/>
          <w:tab w:val="left" w:pos="1560"/>
        </w:tabs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๒.</w:t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หน่วยงานอาจกำหนดให้ระบุคุณสมบัติอื่น ๆ ในข้อ ๑.๑ เพิ่มเติมได้ตามที่เห็นสมควร </w:t>
      </w:r>
      <w:r>
        <w:rPr>
          <w:rFonts w:ascii="TH SarabunPSK" w:hAnsi="TH SarabunPSK" w:cs="TH SarabunPSK"/>
          <w:szCs w:val="32"/>
          <w:cs/>
        </w:rPr>
        <w:br/>
      </w:r>
    </w:p>
    <w:sectPr w:rsidR="00042FCF" w:rsidSect="00A75066">
      <w:headerReference w:type="even" r:id="rId9"/>
      <w:headerReference w:type="default" r:id="rId10"/>
      <w:pgSz w:w="11907" w:h="16834" w:code="9"/>
      <w:pgMar w:top="709" w:right="1134" w:bottom="425" w:left="1701" w:header="289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754BE" w14:textId="77777777" w:rsidR="003D49FF" w:rsidRDefault="003D49FF">
      <w:r>
        <w:separator/>
      </w:r>
    </w:p>
  </w:endnote>
  <w:endnote w:type="continuationSeparator" w:id="0">
    <w:p w14:paraId="71782C4A" w14:textId="77777777" w:rsidR="003D49FF" w:rsidRDefault="003D4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altName w:val="Angsana New"/>
    <w:panose1 w:val="020B0304020202020204"/>
    <w:charset w:val="DE"/>
    <w:family w:val="roman"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4A90B" w14:textId="77777777" w:rsidR="003D49FF" w:rsidRDefault="003D49FF">
      <w:r>
        <w:separator/>
      </w:r>
    </w:p>
  </w:footnote>
  <w:footnote w:type="continuationSeparator" w:id="0">
    <w:p w14:paraId="1E636DE7" w14:textId="77777777" w:rsidR="003D49FF" w:rsidRDefault="003D49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6772D" w14:textId="77777777" w:rsidR="0083119E" w:rsidRDefault="0083119E" w:rsidP="00D6626B">
    <w:pPr>
      <w:pStyle w:val="a5"/>
      <w:framePr w:wrap="around" w:vAnchor="text" w:hAnchor="margin" w:xAlign="center" w:y="1"/>
      <w:rPr>
        <w:rStyle w:val="a7"/>
      </w:rPr>
    </w:pPr>
    <w:r>
      <w:rPr>
        <w:rStyle w:val="a7"/>
        <w:cs/>
      </w:rPr>
      <w:fldChar w:fldCharType="begin"/>
    </w:r>
    <w:r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14:paraId="3C96C181" w14:textId="77777777" w:rsidR="0083119E" w:rsidRDefault="0083119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12F5E" w14:textId="77777777" w:rsidR="00272ACA" w:rsidRDefault="00FC1B7D" w:rsidP="003D7579">
    <w:pPr>
      <w:pStyle w:val="a5"/>
      <w:framePr w:wrap="around" w:vAnchor="text" w:hAnchor="margin" w:xAlign="center" w:y="1"/>
      <w:rPr>
        <w:rStyle w:val="a7"/>
      </w:rPr>
    </w:pPr>
    <w:r>
      <w:rPr>
        <w:rStyle w:val="a7"/>
        <w:cs/>
      </w:rPr>
      <w:fldChar w:fldCharType="begin"/>
    </w:r>
    <w:r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14:paraId="2052EBC3" w14:textId="77777777" w:rsidR="00272ACA" w:rsidRDefault="0000000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5746A" w14:textId="77777777" w:rsidR="00272ACA" w:rsidRPr="003D7579" w:rsidRDefault="00FC1B7D" w:rsidP="003D7579">
    <w:pPr>
      <w:pStyle w:val="a5"/>
      <w:framePr w:wrap="around" w:vAnchor="text" w:hAnchor="margin" w:xAlign="center" w:y="1"/>
      <w:rPr>
        <w:rStyle w:val="a7"/>
        <w:rFonts w:ascii="TH SarabunPSK" w:hAnsi="TH SarabunPSK" w:cs="TH SarabunPSK"/>
        <w:szCs w:val="32"/>
        <w:cs/>
      </w:rPr>
    </w:pPr>
    <w:r w:rsidRPr="00441427">
      <w:rPr>
        <w:rStyle w:val="a7"/>
        <w:rFonts w:ascii="TH SarabunPSK" w:hAnsi="TH SarabunPSK" w:cs="TH SarabunPSK"/>
        <w:sz w:val="36"/>
        <w:szCs w:val="36"/>
        <w:cs/>
      </w:rPr>
      <w:t xml:space="preserve">- </w:t>
    </w:r>
    <w:r w:rsidRPr="00441427">
      <w:rPr>
        <w:rStyle w:val="a7"/>
        <w:rFonts w:ascii="TH SarabunPSK" w:hAnsi="TH SarabunPSK" w:cs="TH SarabunPSK"/>
        <w:sz w:val="36"/>
        <w:szCs w:val="36"/>
        <w:cs/>
      </w:rPr>
      <w:fldChar w:fldCharType="begin"/>
    </w:r>
    <w:r w:rsidRPr="00441427">
      <w:rPr>
        <w:rStyle w:val="a7"/>
        <w:rFonts w:ascii="TH SarabunPSK" w:hAnsi="TH SarabunPSK" w:cs="TH SarabunPSK"/>
        <w:sz w:val="36"/>
        <w:szCs w:val="36"/>
      </w:rPr>
      <w:instrText xml:space="preserve">PAGE  </w:instrText>
    </w:r>
    <w:r w:rsidRPr="00441427">
      <w:rPr>
        <w:rStyle w:val="a7"/>
        <w:rFonts w:ascii="TH SarabunPSK" w:hAnsi="TH SarabunPSK" w:cs="TH SarabunPSK"/>
        <w:sz w:val="36"/>
        <w:szCs w:val="36"/>
        <w:cs/>
      </w:rPr>
      <w:fldChar w:fldCharType="separate"/>
    </w:r>
    <w:r w:rsidR="00042FCF">
      <w:rPr>
        <w:rStyle w:val="a7"/>
        <w:rFonts w:ascii="TH SarabunPSK" w:hAnsi="TH SarabunPSK" w:cs="TH SarabunPSK"/>
        <w:noProof/>
        <w:sz w:val="36"/>
        <w:szCs w:val="36"/>
        <w:cs/>
      </w:rPr>
      <w:t>๑๔</w:t>
    </w:r>
    <w:r w:rsidRPr="00441427">
      <w:rPr>
        <w:rStyle w:val="a7"/>
        <w:rFonts w:ascii="TH SarabunPSK" w:hAnsi="TH SarabunPSK" w:cs="TH SarabunPSK"/>
        <w:sz w:val="36"/>
        <w:szCs w:val="36"/>
        <w:cs/>
      </w:rPr>
      <w:fldChar w:fldCharType="end"/>
    </w:r>
    <w:r w:rsidRPr="003D7579">
      <w:rPr>
        <w:rStyle w:val="a7"/>
        <w:rFonts w:ascii="TH SarabunPSK" w:hAnsi="TH SarabunPSK" w:cs="TH SarabunPSK"/>
        <w:szCs w:val="32"/>
        <w:cs/>
      </w:rPr>
      <w:t xml:space="preserve"> </w:t>
    </w:r>
    <w:r w:rsidRPr="00441427">
      <w:rPr>
        <w:rStyle w:val="a7"/>
        <w:rFonts w:ascii="TH SarabunPSK" w:hAnsi="TH SarabunPSK" w:cs="TH SarabunPSK"/>
        <w:sz w:val="36"/>
        <w:szCs w:val="36"/>
        <w:cs/>
      </w:rPr>
      <w:t>-</w:t>
    </w:r>
  </w:p>
  <w:p w14:paraId="263FD3B0" w14:textId="77777777" w:rsidR="00272ACA" w:rsidRPr="003D7579" w:rsidRDefault="00000000" w:rsidP="003D7579">
    <w:pPr>
      <w:pStyle w:val="a5"/>
      <w:rPr>
        <w:rFonts w:ascii="TH SarabunPSK" w:hAnsi="TH SarabunPSK" w:cs="TH SarabunPSK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B2593"/>
    <w:multiLevelType w:val="hybridMultilevel"/>
    <w:tmpl w:val="8FC2AEB6"/>
    <w:lvl w:ilvl="0" w:tplc="AD66D380">
      <w:start w:val="1"/>
      <w:numFmt w:val="decimal"/>
      <w:lvlText w:val="%1)"/>
      <w:lvlJc w:val="left"/>
      <w:pPr>
        <w:ind w:left="23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05" w:hanging="360"/>
      </w:pPr>
    </w:lvl>
    <w:lvl w:ilvl="2" w:tplc="0409001B" w:tentative="1">
      <w:start w:val="1"/>
      <w:numFmt w:val="lowerRoman"/>
      <w:lvlText w:val="%3."/>
      <w:lvlJc w:val="right"/>
      <w:pPr>
        <w:ind w:left="3825" w:hanging="180"/>
      </w:pPr>
    </w:lvl>
    <w:lvl w:ilvl="3" w:tplc="0409000F" w:tentative="1">
      <w:start w:val="1"/>
      <w:numFmt w:val="decimal"/>
      <w:lvlText w:val="%4."/>
      <w:lvlJc w:val="left"/>
      <w:pPr>
        <w:ind w:left="4545" w:hanging="360"/>
      </w:pPr>
    </w:lvl>
    <w:lvl w:ilvl="4" w:tplc="04090019" w:tentative="1">
      <w:start w:val="1"/>
      <w:numFmt w:val="lowerLetter"/>
      <w:lvlText w:val="%5."/>
      <w:lvlJc w:val="left"/>
      <w:pPr>
        <w:ind w:left="5265" w:hanging="360"/>
      </w:pPr>
    </w:lvl>
    <w:lvl w:ilvl="5" w:tplc="0409001B" w:tentative="1">
      <w:start w:val="1"/>
      <w:numFmt w:val="lowerRoman"/>
      <w:lvlText w:val="%6."/>
      <w:lvlJc w:val="right"/>
      <w:pPr>
        <w:ind w:left="5985" w:hanging="180"/>
      </w:pPr>
    </w:lvl>
    <w:lvl w:ilvl="6" w:tplc="0409000F" w:tentative="1">
      <w:start w:val="1"/>
      <w:numFmt w:val="decimal"/>
      <w:lvlText w:val="%7."/>
      <w:lvlJc w:val="left"/>
      <w:pPr>
        <w:ind w:left="6705" w:hanging="360"/>
      </w:pPr>
    </w:lvl>
    <w:lvl w:ilvl="7" w:tplc="04090019" w:tentative="1">
      <w:start w:val="1"/>
      <w:numFmt w:val="lowerLetter"/>
      <w:lvlText w:val="%8."/>
      <w:lvlJc w:val="left"/>
      <w:pPr>
        <w:ind w:left="7425" w:hanging="360"/>
      </w:pPr>
    </w:lvl>
    <w:lvl w:ilvl="8" w:tplc="0409001B" w:tentative="1">
      <w:start w:val="1"/>
      <w:numFmt w:val="lowerRoman"/>
      <w:lvlText w:val="%9."/>
      <w:lvlJc w:val="right"/>
      <w:pPr>
        <w:ind w:left="8145" w:hanging="180"/>
      </w:pPr>
    </w:lvl>
  </w:abstractNum>
  <w:abstractNum w:abstractNumId="1" w15:restartNumberingAfterBreak="0">
    <w:nsid w:val="13305EF9"/>
    <w:multiLevelType w:val="hybridMultilevel"/>
    <w:tmpl w:val="FBE63C08"/>
    <w:lvl w:ilvl="0" w:tplc="22D253BA">
      <w:start w:val="10"/>
      <w:numFmt w:val="decimal"/>
      <w:lvlText w:val="%1)"/>
      <w:lvlJc w:val="left"/>
      <w:pPr>
        <w:ind w:left="22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15" w:hanging="360"/>
      </w:pPr>
    </w:lvl>
    <w:lvl w:ilvl="2" w:tplc="0409001B" w:tentative="1">
      <w:start w:val="1"/>
      <w:numFmt w:val="lowerRoman"/>
      <w:lvlText w:val="%3."/>
      <w:lvlJc w:val="right"/>
      <w:pPr>
        <w:ind w:left="3735" w:hanging="180"/>
      </w:pPr>
    </w:lvl>
    <w:lvl w:ilvl="3" w:tplc="0409000F" w:tentative="1">
      <w:start w:val="1"/>
      <w:numFmt w:val="decimal"/>
      <w:lvlText w:val="%4."/>
      <w:lvlJc w:val="left"/>
      <w:pPr>
        <w:ind w:left="4455" w:hanging="360"/>
      </w:pPr>
    </w:lvl>
    <w:lvl w:ilvl="4" w:tplc="04090019" w:tentative="1">
      <w:start w:val="1"/>
      <w:numFmt w:val="lowerLetter"/>
      <w:lvlText w:val="%5."/>
      <w:lvlJc w:val="left"/>
      <w:pPr>
        <w:ind w:left="5175" w:hanging="360"/>
      </w:pPr>
    </w:lvl>
    <w:lvl w:ilvl="5" w:tplc="0409001B" w:tentative="1">
      <w:start w:val="1"/>
      <w:numFmt w:val="lowerRoman"/>
      <w:lvlText w:val="%6."/>
      <w:lvlJc w:val="right"/>
      <w:pPr>
        <w:ind w:left="5895" w:hanging="180"/>
      </w:pPr>
    </w:lvl>
    <w:lvl w:ilvl="6" w:tplc="0409000F" w:tentative="1">
      <w:start w:val="1"/>
      <w:numFmt w:val="decimal"/>
      <w:lvlText w:val="%7."/>
      <w:lvlJc w:val="left"/>
      <w:pPr>
        <w:ind w:left="6615" w:hanging="360"/>
      </w:pPr>
    </w:lvl>
    <w:lvl w:ilvl="7" w:tplc="04090019" w:tentative="1">
      <w:start w:val="1"/>
      <w:numFmt w:val="lowerLetter"/>
      <w:lvlText w:val="%8."/>
      <w:lvlJc w:val="left"/>
      <w:pPr>
        <w:ind w:left="7335" w:hanging="360"/>
      </w:pPr>
    </w:lvl>
    <w:lvl w:ilvl="8" w:tplc="0409001B" w:tentative="1">
      <w:start w:val="1"/>
      <w:numFmt w:val="lowerRoman"/>
      <w:lvlText w:val="%9."/>
      <w:lvlJc w:val="right"/>
      <w:pPr>
        <w:ind w:left="8055" w:hanging="180"/>
      </w:pPr>
    </w:lvl>
  </w:abstractNum>
  <w:abstractNum w:abstractNumId="2" w15:restartNumberingAfterBreak="0">
    <w:nsid w:val="19837AF3"/>
    <w:multiLevelType w:val="hybridMultilevel"/>
    <w:tmpl w:val="47D04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45F58"/>
    <w:multiLevelType w:val="hybridMultilevel"/>
    <w:tmpl w:val="B6FA0BD4"/>
    <w:lvl w:ilvl="0" w:tplc="22D253BA">
      <w:start w:val="10"/>
      <w:numFmt w:val="decimal"/>
      <w:lvlText w:val="%1)"/>
      <w:lvlJc w:val="left"/>
      <w:pPr>
        <w:ind w:left="22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15" w:hanging="360"/>
      </w:pPr>
    </w:lvl>
    <w:lvl w:ilvl="2" w:tplc="0409001B" w:tentative="1">
      <w:start w:val="1"/>
      <w:numFmt w:val="lowerRoman"/>
      <w:lvlText w:val="%3."/>
      <w:lvlJc w:val="right"/>
      <w:pPr>
        <w:ind w:left="3735" w:hanging="180"/>
      </w:pPr>
    </w:lvl>
    <w:lvl w:ilvl="3" w:tplc="0409000F" w:tentative="1">
      <w:start w:val="1"/>
      <w:numFmt w:val="decimal"/>
      <w:lvlText w:val="%4."/>
      <w:lvlJc w:val="left"/>
      <w:pPr>
        <w:ind w:left="4455" w:hanging="360"/>
      </w:pPr>
    </w:lvl>
    <w:lvl w:ilvl="4" w:tplc="04090019" w:tentative="1">
      <w:start w:val="1"/>
      <w:numFmt w:val="lowerLetter"/>
      <w:lvlText w:val="%5."/>
      <w:lvlJc w:val="left"/>
      <w:pPr>
        <w:ind w:left="5175" w:hanging="360"/>
      </w:pPr>
    </w:lvl>
    <w:lvl w:ilvl="5" w:tplc="0409001B" w:tentative="1">
      <w:start w:val="1"/>
      <w:numFmt w:val="lowerRoman"/>
      <w:lvlText w:val="%6."/>
      <w:lvlJc w:val="right"/>
      <w:pPr>
        <w:ind w:left="5895" w:hanging="180"/>
      </w:pPr>
    </w:lvl>
    <w:lvl w:ilvl="6" w:tplc="0409000F" w:tentative="1">
      <w:start w:val="1"/>
      <w:numFmt w:val="decimal"/>
      <w:lvlText w:val="%7."/>
      <w:lvlJc w:val="left"/>
      <w:pPr>
        <w:ind w:left="6615" w:hanging="360"/>
      </w:pPr>
    </w:lvl>
    <w:lvl w:ilvl="7" w:tplc="04090019" w:tentative="1">
      <w:start w:val="1"/>
      <w:numFmt w:val="lowerLetter"/>
      <w:lvlText w:val="%8."/>
      <w:lvlJc w:val="left"/>
      <w:pPr>
        <w:ind w:left="7335" w:hanging="360"/>
      </w:pPr>
    </w:lvl>
    <w:lvl w:ilvl="8" w:tplc="0409001B" w:tentative="1">
      <w:start w:val="1"/>
      <w:numFmt w:val="lowerRoman"/>
      <w:lvlText w:val="%9."/>
      <w:lvlJc w:val="right"/>
      <w:pPr>
        <w:ind w:left="8055" w:hanging="180"/>
      </w:pPr>
    </w:lvl>
  </w:abstractNum>
  <w:abstractNum w:abstractNumId="4" w15:restartNumberingAfterBreak="0">
    <w:nsid w:val="29154A81"/>
    <w:multiLevelType w:val="hybridMultilevel"/>
    <w:tmpl w:val="88D600FE"/>
    <w:lvl w:ilvl="0" w:tplc="22D253BA">
      <w:start w:val="10"/>
      <w:numFmt w:val="decimal"/>
      <w:lvlText w:val="%1)"/>
      <w:lvlJc w:val="left"/>
      <w:pPr>
        <w:ind w:left="22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15" w:hanging="360"/>
      </w:pPr>
    </w:lvl>
    <w:lvl w:ilvl="2" w:tplc="0409001B" w:tentative="1">
      <w:start w:val="1"/>
      <w:numFmt w:val="lowerRoman"/>
      <w:lvlText w:val="%3."/>
      <w:lvlJc w:val="right"/>
      <w:pPr>
        <w:ind w:left="3735" w:hanging="180"/>
      </w:pPr>
    </w:lvl>
    <w:lvl w:ilvl="3" w:tplc="0409000F" w:tentative="1">
      <w:start w:val="1"/>
      <w:numFmt w:val="decimal"/>
      <w:lvlText w:val="%4."/>
      <w:lvlJc w:val="left"/>
      <w:pPr>
        <w:ind w:left="4455" w:hanging="360"/>
      </w:pPr>
    </w:lvl>
    <w:lvl w:ilvl="4" w:tplc="04090019" w:tentative="1">
      <w:start w:val="1"/>
      <w:numFmt w:val="lowerLetter"/>
      <w:lvlText w:val="%5."/>
      <w:lvlJc w:val="left"/>
      <w:pPr>
        <w:ind w:left="5175" w:hanging="360"/>
      </w:pPr>
    </w:lvl>
    <w:lvl w:ilvl="5" w:tplc="0409001B" w:tentative="1">
      <w:start w:val="1"/>
      <w:numFmt w:val="lowerRoman"/>
      <w:lvlText w:val="%6."/>
      <w:lvlJc w:val="right"/>
      <w:pPr>
        <w:ind w:left="5895" w:hanging="180"/>
      </w:pPr>
    </w:lvl>
    <w:lvl w:ilvl="6" w:tplc="0409000F" w:tentative="1">
      <w:start w:val="1"/>
      <w:numFmt w:val="decimal"/>
      <w:lvlText w:val="%7."/>
      <w:lvlJc w:val="left"/>
      <w:pPr>
        <w:ind w:left="6615" w:hanging="360"/>
      </w:pPr>
    </w:lvl>
    <w:lvl w:ilvl="7" w:tplc="04090019" w:tentative="1">
      <w:start w:val="1"/>
      <w:numFmt w:val="lowerLetter"/>
      <w:lvlText w:val="%8."/>
      <w:lvlJc w:val="left"/>
      <w:pPr>
        <w:ind w:left="7335" w:hanging="360"/>
      </w:pPr>
    </w:lvl>
    <w:lvl w:ilvl="8" w:tplc="0409001B" w:tentative="1">
      <w:start w:val="1"/>
      <w:numFmt w:val="lowerRoman"/>
      <w:lvlText w:val="%9."/>
      <w:lvlJc w:val="right"/>
      <w:pPr>
        <w:ind w:left="8055" w:hanging="180"/>
      </w:pPr>
    </w:lvl>
  </w:abstractNum>
  <w:abstractNum w:abstractNumId="5" w15:restartNumberingAfterBreak="0">
    <w:nsid w:val="29630269"/>
    <w:multiLevelType w:val="hybridMultilevel"/>
    <w:tmpl w:val="8A8243A4"/>
    <w:lvl w:ilvl="0" w:tplc="22D253BA">
      <w:start w:val="10"/>
      <w:numFmt w:val="decimal"/>
      <w:lvlText w:val="%1)"/>
      <w:lvlJc w:val="left"/>
      <w:pPr>
        <w:ind w:left="22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15" w:hanging="360"/>
      </w:pPr>
    </w:lvl>
    <w:lvl w:ilvl="2" w:tplc="0409001B" w:tentative="1">
      <w:start w:val="1"/>
      <w:numFmt w:val="lowerRoman"/>
      <w:lvlText w:val="%3."/>
      <w:lvlJc w:val="right"/>
      <w:pPr>
        <w:ind w:left="3735" w:hanging="180"/>
      </w:pPr>
    </w:lvl>
    <w:lvl w:ilvl="3" w:tplc="0409000F" w:tentative="1">
      <w:start w:val="1"/>
      <w:numFmt w:val="decimal"/>
      <w:lvlText w:val="%4."/>
      <w:lvlJc w:val="left"/>
      <w:pPr>
        <w:ind w:left="4455" w:hanging="360"/>
      </w:pPr>
    </w:lvl>
    <w:lvl w:ilvl="4" w:tplc="04090019" w:tentative="1">
      <w:start w:val="1"/>
      <w:numFmt w:val="lowerLetter"/>
      <w:lvlText w:val="%5."/>
      <w:lvlJc w:val="left"/>
      <w:pPr>
        <w:ind w:left="5175" w:hanging="360"/>
      </w:pPr>
    </w:lvl>
    <w:lvl w:ilvl="5" w:tplc="0409001B" w:tentative="1">
      <w:start w:val="1"/>
      <w:numFmt w:val="lowerRoman"/>
      <w:lvlText w:val="%6."/>
      <w:lvlJc w:val="right"/>
      <w:pPr>
        <w:ind w:left="5895" w:hanging="180"/>
      </w:pPr>
    </w:lvl>
    <w:lvl w:ilvl="6" w:tplc="0409000F" w:tentative="1">
      <w:start w:val="1"/>
      <w:numFmt w:val="decimal"/>
      <w:lvlText w:val="%7."/>
      <w:lvlJc w:val="left"/>
      <w:pPr>
        <w:ind w:left="6615" w:hanging="360"/>
      </w:pPr>
    </w:lvl>
    <w:lvl w:ilvl="7" w:tplc="04090019" w:tentative="1">
      <w:start w:val="1"/>
      <w:numFmt w:val="lowerLetter"/>
      <w:lvlText w:val="%8."/>
      <w:lvlJc w:val="left"/>
      <w:pPr>
        <w:ind w:left="7335" w:hanging="360"/>
      </w:pPr>
    </w:lvl>
    <w:lvl w:ilvl="8" w:tplc="0409001B" w:tentative="1">
      <w:start w:val="1"/>
      <w:numFmt w:val="lowerRoman"/>
      <w:lvlText w:val="%9."/>
      <w:lvlJc w:val="right"/>
      <w:pPr>
        <w:ind w:left="8055" w:hanging="180"/>
      </w:pPr>
    </w:lvl>
  </w:abstractNum>
  <w:abstractNum w:abstractNumId="6" w15:restartNumberingAfterBreak="0">
    <w:nsid w:val="2A9C581D"/>
    <w:multiLevelType w:val="hybridMultilevel"/>
    <w:tmpl w:val="6F1628FA"/>
    <w:lvl w:ilvl="0" w:tplc="2B0E3B5A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2046F4"/>
    <w:multiLevelType w:val="hybridMultilevel"/>
    <w:tmpl w:val="F9666F9C"/>
    <w:lvl w:ilvl="0" w:tplc="7AE88920">
      <w:start w:val="1"/>
      <w:numFmt w:val="bullet"/>
      <w:lvlText w:val="-"/>
      <w:lvlJc w:val="left"/>
      <w:pPr>
        <w:ind w:left="11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3D622BB5"/>
    <w:multiLevelType w:val="hybridMultilevel"/>
    <w:tmpl w:val="5A5C14FC"/>
    <w:lvl w:ilvl="0" w:tplc="D1AC7330">
      <w:start w:val="10"/>
      <w:numFmt w:val="decimal"/>
      <w:lvlText w:val="%1)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9" w15:restartNumberingAfterBreak="0">
    <w:nsid w:val="3F48633F"/>
    <w:multiLevelType w:val="hybridMultilevel"/>
    <w:tmpl w:val="0FB850E0"/>
    <w:lvl w:ilvl="0" w:tplc="7EEC850E">
      <w:start w:val="1"/>
      <w:numFmt w:val="bullet"/>
      <w:lvlText w:val="-"/>
      <w:lvlJc w:val="left"/>
      <w:pPr>
        <w:ind w:left="105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0" w15:restartNumberingAfterBreak="0">
    <w:nsid w:val="48C449D9"/>
    <w:multiLevelType w:val="hybridMultilevel"/>
    <w:tmpl w:val="395A8BFA"/>
    <w:lvl w:ilvl="0" w:tplc="1C08B65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C356563"/>
    <w:multiLevelType w:val="multilevel"/>
    <w:tmpl w:val="BEC63B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12" w15:restartNumberingAfterBreak="0">
    <w:nsid w:val="54BD2773"/>
    <w:multiLevelType w:val="multilevel"/>
    <w:tmpl w:val="433E0AA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9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13" w15:restartNumberingAfterBreak="0">
    <w:nsid w:val="68DC0504"/>
    <w:multiLevelType w:val="multilevel"/>
    <w:tmpl w:val="3CF2A42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9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14" w15:restartNumberingAfterBreak="0">
    <w:nsid w:val="6A6B4CD0"/>
    <w:multiLevelType w:val="hybridMultilevel"/>
    <w:tmpl w:val="09E85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572F7B"/>
    <w:multiLevelType w:val="hybridMultilevel"/>
    <w:tmpl w:val="E3E436BC"/>
    <w:lvl w:ilvl="0" w:tplc="22D253BA">
      <w:start w:val="10"/>
      <w:numFmt w:val="decimal"/>
      <w:lvlText w:val="%1)"/>
      <w:lvlJc w:val="left"/>
      <w:pPr>
        <w:ind w:left="22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15" w:hanging="360"/>
      </w:pPr>
    </w:lvl>
    <w:lvl w:ilvl="2" w:tplc="0409001B" w:tentative="1">
      <w:start w:val="1"/>
      <w:numFmt w:val="lowerRoman"/>
      <w:lvlText w:val="%3."/>
      <w:lvlJc w:val="right"/>
      <w:pPr>
        <w:ind w:left="3735" w:hanging="180"/>
      </w:pPr>
    </w:lvl>
    <w:lvl w:ilvl="3" w:tplc="0409000F" w:tentative="1">
      <w:start w:val="1"/>
      <w:numFmt w:val="decimal"/>
      <w:lvlText w:val="%4."/>
      <w:lvlJc w:val="left"/>
      <w:pPr>
        <w:ind w:left="4455" w:hanging="360"/>
      </w:pPr>
    </w:lvl>
    <w:lvl w:ilvl="4" w:tplc="04090019" w:tentative="1">
      <w:start w:val="1"/>
      <w:numFmt w:val="lowerLetter"/>
      <w:lvlText w:val="%5."/>
      <w:lvlJc w:val="left"/>
      <w:pPr>
        <w:ind w:left="5175" w:hanging="360"/>
      </w:pPr>
    </w:lvl>
    <w:lvl w:ilvl="5" w:tplc="0409001B" w:tentative="1">
      <w:start w:val="1"/>
      <w:numFmt w:val="lowerRoman"/>
      <w:lvlText w:val="%6."/>
      <w:lvlJc w:val="right"/>
      <w:pPr>
        <w:ind w:left="5895" w:hanging="180"/>
      </w:pPr>
    </w:lvl>
    <w:lvl w:ilvl="6" w:tplc="0409000F" w:tentative="1">
      <w:start w:val="1"/>
      <w:numFmt w:val="decimal"/>
      <w:lvlText w:val="%7."/>
      <w:lvlJc w:val="left"/>
      <w:pPr>
        <w:ind w:left="6615" w:hanging="360"/>
      </w:pPr>
    </w:lvl>
    <w:lvl w:ilvl="7" w:tplc="04090019" w:tentative="1">
      <w:start w:val="1"/>
      <w:numFmt w:val="lowerLetter"/>
      <w:lvlText w:val="%8."/>
      <w:lvlJc w:val="left"/>
      <w:pPr>
        <w:ind w:left="7335" w:hanging="360"/>
      </w:pPr>
    </w:lvl>
    <w:lvl w:ilvl="8" w:tplc="0409001B" w:tentative="1">
      <w:start w:val="1"/>
      <w:numFmt w:val="lowerRoman"/>
      <w:lvlText w:val="%9."/>
      <w:lvlJc w:val="right"/>
      <w:pPr>
        <w:ind w:left="8055" w:hanging="180"/>
      </w:pPr>
    </w:lvl>
  </w:abstractNum>
  <w:abstractNum w:abstractNumId="16" w15:restartNumberingAfterBreak="0">
    <w:nsid w:val="7CA47B21"/>
    <w:multiLevelType w:val="hybridMultilevel"/>
    <w:tmpl w:val="4A0C42F6"/>
    <w:lvl w:ilvl="0" w:tplc="2638BA8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106580541">
    <w:abstractNumId w:val="6"/>
  </w:num>
  <w:num w:numId="2" w16cid:durableId="596182221">
    <w:abstractNumId w:val="10"/>
  </w:num>
  <w:num w:numId="3" w16cid:durableId="1443450081">
    <w:abstractNumId w:val="0"/>
  </w:num>
  <w:num w:numId="4" w16cid:durableId="1134325760">
    <w:abstractNumId w:val="1"/>
  </w:num>
  <w:num w:numId="5" w16cid:durableId="1581646068">
    <w:abstractNumId w:val="5"/>
  </w:num>
  <w:num w:numId="6" w16cid:durableId="133183045">
    <w:abstractNumId w:val="3"/>
  </w:num>
  <w:num w:numId="7" w16cid:durableId="1888372095">
    <w:abstractNumId w:val="15"/>
  </w:num>
  <w:num w:numId="8" w16cid:durableId="958880048">
    <w:abstractNumId w:val="2"/>
  </w:num>
  <w:num w:numId="9" w16cid:durableId="1459453645">
    <w:abstractNumId w:val="4"/>
  </w:num>
  <w:num w:numId="10" w16cid:durableId="710693075">
    <w:abstractNumId w:val="8"/>
  </w:num>
  <w:num w:numId="11" w16cid:durableId="1105034994">
    <w:abstractNumId w:val="12"/>
  </w:num>
  <w:num w:numId="12" w16cid:durableId="1798256313">
    <w:abstractNumId w:val="13"/>
  </w:num>
  <w:num w:numId="13" w16cid:durableId="1484614660">
    <w:abstractNumId w:val="9"/>
  </w:num>
  <w:num w:numId="14" w16cid:durableId="2040666493">
    <w:abstractNumId w:val="11"/>
  </w:num>
  <w:num w:numId="15" w16cid:durableId="1518082404">
    <w:abstractNumId w:val="14"/>
  </w:num>
  <w:num w:numId="16" w16cid:durableId="1009329704">
    <w:abstractNumId w:val="7"/>
  </w:num>
  <w:num w:numId="17" w16cid:durableId="117849550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A62"/>
    <w:rsid w:val="000009B3"/>
    <w:rsid w:val="00005583"/>
    <w:rsid w:val="00005A81"/>
    <w:rsid w:val="000064C1"/>
    <w:rsid w:val="00006803"/>
    <w:rsid w:val="00010FA4"/>
    <w:rsid w:val="000128AA"/>
    <w:rsid w:val="0001412C"/>
    <w:rsid w:val="00016B2A"/>
    <w:rsid w:val="00023082"/>
    <w:rsid w:val="00026CEC"/>
    <w:rsid w:val="0003349B"/>
    <w:rsid w:val="00035E4D"/>
    <w:rsid w:val="00041385"/>
    <w:rsid w:val="00041424"/>
    <w:rsid w:val="00042FCF"/>
    <w:rsid w:val="000518AF"/>
    <w:rsid w:val="0005342F"/>
    <w:rsid w:val="000534AC"/>
    <w:rsid w:val="000614D0"/>
    <w:rsid w:val="00063C65"/>
    <w:rsid w:val="0006583D"/>
    <w:rsid w:val="00070B56"/>
    <w:rsid w:val="0007140A"/>
    <w:rsid w:val="00072B7D"/>
    <w:rsid w:val="000739BD"/>
    <w:rsid w:val="00073A2C"/>
    <w:rsid w:val="00074157"/>
    <w:rsid w:val="00074981"/>
    <w:rsid w:val="000769C7"/>
    <w:rsid w:val="00080EF4"/>
    <w:rsid w:val="00082247"/>
    <w:rsid w:val="00082B16"/>
    <w:rsid w:val="0009350E"/>
    <w:rsid w:val="000A03F4"/>
    <w:rsid w:val="000A2874"/>
    <w:rsid w:val="000A3CC6"/>
    <w:rsid w:val="000A602E"/>
    <w:rsid w:val="000A7B32"/>
    <w:rsid w:val="000B10C9"/>
    <w:rsid w:val="000B61D7"/>
    <w:rsid w:val="000B6DCC"/>
    <w:rsid w:val="000C00CD"/>
    <w:rsid w:val="000C06C4"/>
    <w:rsid w:val="000C180D"/>
    <w:rsid w:val="000C47E6"/>
    <w:rsid w:val="000C4D69"/>
    <w:rsid w:val="000C52BB"/>
    <w:rsid w:val="000C6F7E"/>
    <w:rsid w:val="000D313A"/>
    <w:rsid w:val="000D4DE9"/>
    <w:rsid w:val="000D658D"/>
    <w:rsid w:val="000D6B1C"/>
    <w:rsid w:val="000D6D54"/>
    <w:rsid w:val="000D742A"/>
    <w:rsid w:val="000E3718"/>
    <w:rsid w:val="000F3DF3"/>
    <w:rsid w:val="000F56F4"/>
    <w:rsid w:val="000F728E"/>
    <w:rsid w:val="000F7612"/>
    <w:rsid w:val="001003FB"/>
    <w:rsid w:val="00105948"/>
    <w:rsid w:val="00106D24"/>
    <w:rsid w:val="00106D76"/>
    <w:rsid w:val="001073F7"/>
    <w:rsid w:val="00107DC9"/>
    <w:rsid w:val="00110ACB"/>
    <w:rsid w:val="001145C4"/>
    <w:rsid w:val="00117CA8"/>
    <w:rsid w:val="00120C7C"/>
    <w:rsid w:val="001216C7"/>
    <w:rsid w:val="00122050"/>
    <w:rsid w:val="001228E3"/>
    <w:rsid w:val="00124377"/>
    <w:rsid w:val="00126926"/>
    <w:rsid w:val="00130039"/>
    <w:rsid w:val="00130845"/>
    <w:rsid w:val="001329CF"/>
    <w:rsid w:val="0013334B"/>
    <w:rsid w:val="00133D29"/>
    <w:rsid w:val="0013428D"/>
    <w:rsid w:val="0014081B"/>
    <w:rsid w:val="00147F34"/>
    <w:rsid w:val="00150A27"/>
    <w:rsid w:val="00153037"/>
    <w:rsid w:val="00153CB8"/>
    <w:rsid w:val="0015457C"/>
    <w:rsid w:val="00154BF2"/>
    <w:rsid w:val="00156108"/>
    <w:rsid w:val="00161736"/>
    <w:rsid w:val="0016305B"/>
    <w:rsid w:val="00164E63"/>
    <w:rsid w:val="001653D7"/>
    <w:rsid w:val="00165490"/>
    <w:rsid w:val="00165D71"/>
    <w:rsid w:val="00166AB8"/>
    <w:rsid w:val="00166F65"/>
    <w:rsid w:val="00170D96"/>
    <w:rsid w:val="00171800"/>
    <w:rsid w:val="001748A0"/>
    <w:rsid w:val="00174923"/>
    <w:rsid w:val="0017591B"/>
    <w:rsid w:val="00176667"/>
    <w:rsid w:val="00185964"/>
    <w:rsid w:val="0018609B"/>
    <w:rsid w:val="001877AC"/>
    <w:rsid w:val="00193015"/>
    <w:rsid w:val="00193AB9"/>
    <w:rsid w:val="00193FB7"/>
    <w:rsid w:val="00196845"/>
    <w:rsid w:val="001977DA"/>
    <w:rsid w:val="001A1B51"/>
    <w:rsid w:val="001A465B"/>
    <w:rsid w:val="001A5CBC"/>
    <w:rsid w:val="001B0556"/>
    <w:rsid w:val="001B0B73"/>
    <w:rsid w:val="001B0F7A"/>
    <w:rsid w:val="001B2403"/>
    <w:rsid w:val="001B5B30"/>
    <w:rsid w:val="001B6C6F"/>
    <w:rsid w:val="001B77E2"/>
    <w:rsid w:val="001C1207"/>
    <w:rsid w:val="001C3B70"/>
    <w:rsid w:val="001C676E"/>
    <w:rsid w:val="001D1F34"/>
    <w:rsid w:val="001D26FD"/>
    <w:rsid w:val="001D47A3"/>
    <w:rsid w:val="001D6C4D"/>
    <w:rsid w:val="001D7D29"/>
    <w:rsid w:val="001F0FC8"/>
    <w:rsid w:val="001F18C8"/>
    <w:rsid w:val="001F21D1"/>
    <w:rsid w:val="001F26D6"/>
    <w:rsid w:val="001F2CB9"/>
    <w:rsid w:val="001F5E85"/>
    <w:rsid w:val="001F6F16"/>
    <w:rsid w:val="00201872"/>
    <w:rsid w:val="0020309B"/>
    <w:rsid w:val="0021203E"/>
    <w:rsid w:val="002122AF"/>
    <w:rsid w:val="0021435F"/>
    <w:rsid w:val="0021746B"/>
    <w:rsid w:val="00217F17"/>
    <w:rsid w:val="002210D2"/>
    <w:rsid w:val="00223E81"/>
    <w:rsid w:val="002267BF"/>
    <w:rsid w:val="00232A93"/>
    <w:rsid w:val="00234174"/>
    <w:rsid w:val="00234405"/>
    <w:rsid w:val="00235854"/>
    <w:rsid w:val="002363AA"/>
    <w:rsid w:val="0025424A"/>
    <w:rsid w:val="00254A20"/>
    <w:rsid w:val="00265D39"/>
    <w:rsid w:val="00267755"/>
    <w:rsid w:val="002716E0"/>
    <w:rsid w:val="00272F7D"/>
    <w:rsid w:val="002732D1"/>
    <w:rsid w:val="002747A4"/>
    <w:rsid w:val="0027545C"/>
    <w:rsid w:val="00275D0A"/>
    <w:rsid w:val="00276027"/>
    <w:rsid w:val="00277676"/>
    <w:rsid w:val="00277DAF"/>
    <w:rsid w:val="00283455"/>
    <w:rsid w:val="00283B0A"/>
    <w:rsid w:val="0029198D"/>
    <w:rsid w:val="00293428"/>
    <w:rsid w:val="0029345A"/>
    <w:rsid w:val="00294227"/>
    <w:rsid w:val="002943D2"/>
    <w:rsid w:val="00294754"/>
    <w:rsid w:val="00296213"/>
    <w:rsid w:val="0029713C"/>
    <w:rsid w:val="002A672A"/>
    <w:rsid w:val="002A7847"/>
    <w:rsid w:val="002B1068"/>
    <w:rsid w:val="002B57F2"/>
    <w:rsid w:val="002C04C3"/>
    <w:rsid w:val="002C1F25"/>
    <w:rsid w:val="002C41B0"/>
    <w:rsid w:val="002C4FCB"/>
    <w:rsid w:val="002D3046"/>
    <w:rsid w:val="002D450E"/>
    <w:rsid w:val="002D5BAE"/>
    <w:rsid w:val="002D6889"/>
    <w:rsid w:val="002D7897"/>
    <w:rsid w:val="002E1EB8"/>
    <w:rsid w:val="002E229B"/>
    <w:rsid w:val="002E61CF"/>
    <w:rsid w:val="002F6FDB"/>
    <w:rsid w:val="002F7E90"/>
    <w:rsid w:val="00301F8A"/>
    <w:rsid w:val="0030376E"/>
    <w:rsid w:val="003111BB"/>
    <w:rsid w:val="003150B5"/>
    <w:rsid w:val="003157BA"/>
    <w:rsid w:val="00317DB5"/>
    <w:rsid w:val="00320D56"/>
    <w:rsid w:val="00322E58"/>
    <w:rsid w:val="00322F03"/>
    <w:rsid w:val="003254CA"/>
    <w:rsid w:val="0032624A"/>
    <w:rsid w:val="00327563"/>
    <w:rsid w:val="00327EAB"/>
    <w:rsid w:val="00330D15"/>
    <w:rsid w:val="00334071"/>
    <w:rsid w:val="0033410B"/>
    <w:rsid w:val="00337F82"/>
    <w:rsid w:val="003416AD"/>
    <w:rsid w:val="003435C8"/>
    <w:rsid w:val="00343E13"/>
    <w:rsid w:val="00346801"/>
    <w:rsid w:val="00346DF6"/>
    <w:rsid w:val="0035058A"/>
    <w:rsid w:val="00350918"/>
    <w:rsid w:val="00352A61"/>
    <w:rsid w:val="0035394D"/>
    <w:rsid w:val="00354C80"/>
    <w:rsid w:val="003561C1"/>
    <w:rsid w:val="003573A0"/>
    <w:rsid w:val="003607EF"/>
    <w:rsid w:val="00364A34"/>
    <w:rsid w:val="00372AE5"/>
    <w:rsid w:val="00372ECF"/>
    <w:rsid w:val="003768B1"/>
    <w:rsid w:val="00376EEE"/>
    <w:rsid w:val="00377029"/>
    <w:rsid w:val="00380A7D"/>
    <w:rsid w:val="00380B2A"/>
    <w:rsid w:val="003810DE"/>
    <w:rsid w:val="00381A3A"/>
    <w:rsid w:val="00384A90"/>
    <w:rsid w:val="00387B20"/>
    <w:rsid w:val="003903BB"/>
    <w:rsid w:val="00391994"/>
    <w:rsid w:val="003936A4"/>
    <w:rsid w:val="00394318"/>
    <w:rsid w:val="003944D2"/>
    <w:rsid w:val="003B0B81"/>
    <w:rsid w:val="003B629F"/>
    <w:rsid w:val="003B7535"/>
    <w:rsid w:val="003C079F"/>
    <w:rsid w:val="003C14DF"/>
    <w:rsid w:val="003D0630"/>
    <w:rsid w:val="003D49FF"/>
    <w:rsid w:val="003D52C5"/>
    <w:rsid w:val="003D5FB4"/>
    <w:rsid w:val="003D7115"/>
    <w:rsid w:val="003E1C60"/>
    <w:rsid w:val="003E3204"/>
    <w:rsid w:val="003E47FC"/>
    <w:rsid w:val="003E486A"/>
    <w:rsid w:val="003E4CB8"/>
    <w:rsid w:val="003E515B"/>
    <w:rsid w:val="003F084B"/>
    <w:rsid w:val="00403B97"/>
    <w:rsid w:val="004070F3"/>
    <w:rsid w:val="00411698"/>
    <w:rsid w:val="00417317"/>
    <w:rsid w:val="00417686"/>
    <w:rsid w:val="0041779A"/>
    <w:rsid w:val="00417CFF"/>
    <w:rsid w:val="00420018"/>
    <w:rsid w:val="00422646"/>
    <w:rsid w:val="00423A1D"/>
    <w:rsid w:val="004251AE"/>
    <w:rsid w:val="004257FA"/>
    <w:rsid w:val="004277C6"/>
    <w:rsid w:val="00432D55"/>
    <w:rsid w:val="00432DD7"/>
    <w:rsid w:val="004347D5"/>
    <w:rsid w:val="0043703B"/>
    <w:rsid w:val="00441357"/>
    <w:rsid w:val="00442412"/>
    <w:rsid w:val="004428F6"/>
    <w:rsid w:val="004470AA"/>
    <w:rsid w:val="00450426"/>
    <w:rsid w:val="0045050B"/>
    <w:rsid w:val="0045154C"/>
    <w:rsid w:val="00451D7E"/>
    <w:rsid w:val="004552D7"/>
    <w:rsid w:val="00457E4B"/>
    <w:rsid w:val="004601B1"/>
    <w:rsid w:val="0046047A"/>
    <w:rsid w:val="00460DC9"/>
    <w:rsid w:val="0046203E"/>
    <w:rsid w:val="0046246F"/>
    <w:rsid w:val="00464E1E"/>
    <w:rsid w:val="00467809"/>
    <w:rsid w:val="0047164F"/>
    <w:rsid w:val="0047174C"/>
    <w:rsid w:val="00475BDA"/>
    <w:rsid w:val="0048185F"/>
    <w:rsid w:val="0048197D"/>
    <w:rsid w:val="0048376B"/>
    <w:rsid w:val="004854C4"/>
    <w:rsid w:val="0049028B"/>
    <w:rsid w:val="00490791"/>
    <w:rsid w:val="00491EC2"/>
    <w:rsid w:val="00492FC5"/>
    <w:rsid w:val="00493177"/>
    <w:rsid w:val="00493375"/>
    <w:rsid w:val="004953D3"/>
    <w:rsid w:val="00495542"/>
    <w:rsid w:val="00496C3A"/>
    <w:rsid w:val="004A069A"/>
    <w:rsid w:val="004A3147"/>
    <w:rsid w:val="004B075C"/>
    <w:rsid w:val="004B0C61"/>
    <w:rsid w:val="004B0D74"/>
    <w:rsid w:val="004B2565"/>
    <w:rsid w:val="004B4D7E"/>
    <w:rsid w:val="004B5385"/>
    <w:rsid w:val="004B602F"/>
    <w:rsid w:val="004C0047"/>
    <w:rsid w:val="004C187A"/>
    <w:rsid w:val="004C1EBE"/>
    <w:rsid w:val="004C53C8"/>
    <w:rsid w:val="004C74FD"/>
    <w:rsid w:val="004D093E"/>
    <w:rsid w:val="004D0F89"/>
    <w:rsid w:val="004D629C"/>
    <w:rsid w:val="004E003B"/>
    <w:rsid w:val="004E19D8"/>
    <w:rsid w:val="004E23E5"/>
    <w:rsid w:val="004E3130"/>
    <w:rsid w:val="004E532C"/>
    <w:rsid w:val="004E5A62"/>
    <w:rsid w:val="004F11A1"/>
    <w:rsid w:val="005008D9"/>
    <w:rsid w:val="005025A1"/>
    <w:rsid w:val="005044B6"/>
    <w:rsid w:val="00505878"/>
    <w:rsid w:val="00506DA0"/>
    <w:rsid w:val="00507F36"/>
    <w:rsid w:val="005114DA"/>
    <w:rsid w:val="00513728"/>
    <w:rsid w:val="00515155"/>
    <w:rsid w:val="005173BA"/>
    <w:rsid w:val="00517DEF"/>
    <w:rsid w:val="00520A9D"/>
    <w:rsid w:val="005222F2"/>
    <w:rsid w:val="00523949"/>
    <w:rsid w:val="00524F57"/>
    <w:rsid w:val="0052676A"/>
    <w:rsid w:val="00526F83"/>
    <w:rsid w:val="00533B23"/>
    <w:rsid w:val="00535F3B"/>
    <w:rsid w:val="00540A6F"/>
    <w:rsid w:val="00541D73"/>
    <w:rsid w:val="00545B8B"/>
    <w:rsid w:val="0055391D"/>
    <w:rsid w:val="00561B13"/>
    <w:rsid w:val="0056226E"/>
    <w:rsid w:val="00562F13"/>
    <w:rsid w:val="00564340"/>
    <w:rsid w:val="00570576"/>
    <w:rsid w:val="0057492A"/>
    <w:rsid w:val="00574F33"/>
    <w:rsid w:val="0058072A"/>
    <w:rsid w:val="005827CD"/>
    <w:rsid w:val="0058322F"/>
    <w:rsid w:val="00584041"/>
    <w:rsid w:val="005848B4"/>
    <w:rsid w:val="005940CA"/>
    <w:rsid w:val="005961CA"/>
    <w:rsid w:val="00596476"/>
    <w:rsid w:val="005A5F09"/>
    <w:rsid w:val="005A7229"/>
    <w:rsid w:val="005B11C0"/>
    <w:rsid w:val="005B4D4B"/>
    <w:rsid w:val="005B6761"/>
    <w:rsid w:val="005C424A"/>
    <w:rsid w:val="005C5489"/>
    <w:rsid w:val="005C54E6"/>
    <w:rsid w:val="005C64FD"/>
    <w:rsid w:val="005D2A47"/>
    <w:rsid w:val="005D3D1B"/>
    <w:rsid w:val="005D5747"/>
    <w:rsid w:val="005D6FBA"/>
    <w:rsid w:val="005D7186"/>
    <w:rsid w:val="005D770A"/>
    <w:rsid w:val="005E2932"/>
    <w:rsid w:val="005E417D"/>
    <w:rsid w:val="005F42B3"/>
    <w:rsid w:val="005F4EE0"/>
    <w:rsid w:val="005F595C"/>
    <w:rsid w:val="006003C3"/>
    <w:rsid w:val="0060120A"/>
    <w:rsid w:val="0060256E"/>
    <w:rsid w:val="00605AA7"/>
    <w:rsid w:val="00605B4F"/>
    <w:rsid w:val="006060A3"/>
    <w:rsid w:val="00613113"/>
    <w:rsid w:val="0061358A"/>
    <w:rsid w:val="00617BCD"/>
    <w:rsid w:val="00617E1C"/>
    <w:rsid w:val="00623A90"/>
    <w:rsid w:val="006247AC"/>
    <w:rsid w:val="00626270"/>
    <w:rsid w:val="00626DE1"/>
    <w:rsid w:val="00630285"/>
    <w:rsid w:val="00636541"/>
    <w:rsid w:val="00637332"/>
    <w:rsid w:val="00640C8D"/>
    <w:rsid w:val="00641087"/>
    <w:rsid w:val="00643A8D"/>
    <w:rsid w:val="00643CF9"/>
    <w:rsid w:val="00646A92"/>
    <w:rsid w:val="00646DF4"/>
    <w:rsid w:val="00650266"/>
    <w:rsid w:val="00651068"/>
    <w:rsid w:val="006540A1"/>
    <w:rsid w:val="006546B3"/>
    <w:rsid w:val="006557DA"/>
    <w:rsid w:val="00656BE9"/>
    <w:rsid w:val="00657635"/>
    <w:rsid w:val="0066351A"/>
    <w:rsid w:val="00663BB4"/>
    <w:rsid w:val="006644E4"/>
    <w:rsid w:val="00664F35"/>
    <w:rsid w:val="00664FAF"/>
    <w:rsid w:val="00667ABB"/>
    <w:rsid w:val="00671321"/>
    <w:rsid w:val="00675E29"/>
    <w:rsid w:val="00682F9D"/>
    <w:rsid w:val="00684264"/>
    <w:rsid w:val="00685F7E"/>
    <w:rsid w:val="006875B1"/>
    <w:rsid w:val="006906FA"/>
    <w:rsid w:val="00691ABD"/>
    <w:rsid w:val="00692DA5"/>
    <w:rsid w:val="00693C54"/>
    <w:rsid w:val="006964BA"/>
    <w:rsid w:val="006A4118"/>
    <w:rsid w:val="006A444B"/>
    <w:rsid w:val="006A557C"/>
    <w:rsid w:val="006A639D"/>
    <w:rsid w:val="006B0A12"/>
    <w:rsid w:val="006B0F42"/>
    <w:rsid w:val="006B17F4"/>
    <w:rsid w:val="006B288D"/>
    <w:rsid w:val="006B4BF3"/>
    <w:rsid w:val="006B5193"/>
    <w:rsid w:val="006C1237"/>
    <w:rsid w:val="006C1D33"/>
    <w:rsid w:val="006C5C83"/>
    <w:rsid w:val="006D16F7"/>
    <w:rsid w:val="006D30C4"/>
    <w:rsid w:val="006D3154"/>
    <w:rsid w:val="006E03F1"/>
    <w:rsid w:val="006E09CA"/>
    <w:rsid w:val="006E1B73"/>
    <w:rsid w:val="006E286D"/>
    <w:rsid w:val="006E3715"/>
    <w:rsid w:val="006E3AD2"/>
    <w:rsid w:val="006F2D75"/>
    <w:rsid w:val="006F44D0"/>
    <w:rsid w:val="00704FF9"/>
    <w:rsid w:val="00711C40"/>
    <w:rsid w:val="00713101"/>
    <w:rsid w:val="007141AB"/>
    <w:rsid w:val="00714AA9"/>
    <w:rsid w:val="00720400"/>
    <w:rsid w:val="0072075A"/>
    <w:rsid w:val="00721680"/>
    <w:rsid w:val="00724B9C"/>
    <w:rsid w:val="007275E0"/>
    <w:rsid w:val="00727893"/>
    <w:rsid w:val="00727D9C"/>
    <w:rsid w:val="007345A5"/>
    <w:rsid w:val="0073764B"/>
    <w:rsid w:val="00740220"/>
    <w:rsid w:val="00743FCF"/>
    <w:rsid w:val="007452E2"/>
    <w:rsid w:val="00747199"/>
    <w:rsid w:val="007503FB"/>
    <w:rsid w:val="00750B9C"/>
    <w:rsid w:val="00754C5F"/>
    <w:rsid w:val="00761262"/>
    <w:rsid w:val="00765915"/>
    <w:rsid w:val="00765D42"/>
    <w:rsid w:val="007704B8"/>
    <w:rsid w:val="00770C6F"/>
    <w:rsid w:val="007712EF"/>
    <w:rsid w:val="00771AAD"/>
    <w:rsid w:val="0077267D"/>
    <w:rsid w:val="00772826"/>
    <w:rsid w:val="00782375"/>
    <w:rsid w:val="00785259"/>
    <w:rsid w:val="00786C8A"/>
    <w:rsid w:val="00787740"/>
    <w:rsid w:val="007909C9"/>
    <w:rsid w:val="007941B5"/>
    <w:rsid w:val="00797041"/>
    <w:rsid w:val="007979FA"/>
    <w:rsid w:val="007A031F"/>
    <w:rsid w:val="007A307F"/>
    <w:rsid w:val="007B7F12"/>
    <w:rsid w:val="007C1583"/>
    <w:rsid w:val="007C3C67"/>
    <w:rsid w:val="007C3F74"/>
    <w:rsid w:val="007D254E"/>
    <w:rsid w:val="007D5C96"/>
    <w:rsid w:val="007D5DF5"/>
    <w:rsid w:val="007E1557"/>
    <w:rsid w:val="007E174C"/>
    <w:rsid w:val="007E21B9"/>
    <w:rsid w:val="007E5E09"/>
    <w:rsid w:val="007E6E95"/>
    <w:rsid w:val="007F0AFC"/>
    <w:rsid w:val="007F3787"/>
    <w:rsid w:val="007F5BB3"/>
    <w:rsid w:val="007F7751"/>
    <w:rsid w:val="00800909"/>
    <w:rsid w:val="00802E5D"/>
    <w:rsid w:val="00803A67"/>
    <w:rsid w:val="00804048"/>
    <w:rsid w:val="00810BDA"/>
    <w:rsid w:val="00812306"/>
    <w:rsid w:val="00814CB6"/>
    <w:rsid w:val="00814D99"/>
    <w:rsid w:val="0081592A"/>
    <w:rsid w:val="00815E75"/>
    <w:rsid w:val="008211D7"/>
    <w:rsid w:val="00824383"/>
    <w:rsid w:val="00825E25"/>
    <w:rsid w:val="008260DE"/>
    <w:rsid w:val="0083119E"/>
    <w:rsid w:val="008330FF"/>
    <w:rsid w:val="008336BB"/>
    <w:rsid w:val="008343AE"/>
    <w:rsid w:val="00835D25"/>
    <w:rsid w:val="00836AD8"/>
    <w:rsid w:val="0084285F"/>
    <w:rsid w:val="00842E9D"/>
    <w:rsid w:val="00843867"/>
    <w:rsid w:val="00843DCC"/>
    <w:rsid w:val="008462D1"/>
    <w:rsid w:val="008535D9"/>
    <w:rsid w:val="00856392"/>
    <w:rsid w:val="00860A7C"/>
    <w:rsid w:val="008612D5"/>
    <w:rsid w:val="00861D56"/>
    <w:rsid w:val="0086349C"/>
    <w:rsid w:val="00863FBB"/>
    <w:rsid w:val="0086677E"/>
    <w:rsid w:val="00866BED"/>
    <w:rsid w:val="008670A8"/>
    <w:rsid w:val="00867640"/>
    <w:rsid w:val="00870900"/>
    <w:rsid w:val="008720A2"/>
    <w:rsid w:val="0087520D"/>
    <w:rsid w:val="008760BF"/>
    <w:rsid w:val="008760EE"/>
    <w:rsid w:val="008815A6"/>
    <w:rsid w:val="00882C18"/>
    <w:rsid w:val="008833CF"/>
    <w:rsid w:val="0088631B"/>
    <w:rsid w:val="00892C66"/>
    <w:rsid w:val="008947E1"/>
    <w:rsid w:val="008948DA"/>
    <w:rsid w:val="00896DE8"/>
    <w:rsid w:val="00897081"/>
    <w:rsid w:val="00897B93"/>
    <w:rsid w:val="008A163B"/>
    <w:rsid w:val="008A72A5"/>
    <w:rsid w:val="008B05F9"/>
    <w:rsid w:val="008B0B78"/>
    <w:rsid w:val="008B11C1"/>
    <w:rsid w:val="008B55FC"/>
    <w:rsid w:val="008C02B9"/>
    <w:rsid w:val="008C0912"/>
    <w:rsid w:val="008C173A"/>
    <w:rsid w:val="008C3660"/>
    <w:rsid w:val="008C7877"/>
    <w:rsid w:val="008D090C"/>
    <w:rsid w:val="008D0922"/>
    <w:rsid w:val="008D092F"/>
    <w:rsid w:val="008D09FE"/>
    <w:rsid w:val="008D1C4D"/>
    <w:rsid w:val="008D312B"/>
    <w:rsid w:val="008D4FDA"/>
    <w:rsid w:val="008D64CA"/>
    <w:rsid w:val="008E000A"/>
    <w:rsid w:val="008E09C5"/>
    <w:rsid w:val="008E0C01"/>
    <w:rsid w:val="008E4EFC"/>
    <w:rsid w:val="008E4FCA"/>
    <w:rsid w:val="008F148A"/>
    <w:rsid w:val="008F3D25"/>
    <w:rsid w:val="008F5278"/>
    <w:rsid w:val="008F5D56"/>
    <w:rsid w:val="008F6868"/>
    <w:rsid w:val="008F6D14"/>
    <w:rsid w:val="009018E4"/>
    <w:rsid w:val="0090317F"/>
    <w:rsid w:val="00904C2B"/>
    <w:rsid w:val="00907886"/>
    <w:rsid w:val="009116BD"/>
    <w:rsid w:val="00913427"/>
    <w:rsid w:val="00915AD4"/>
    <w:rsid w:val="00915C0D"/>
    <w:rsid w:val="00915F6F"/>
    <w:rsid w:val="00916111"/>
    <w:rsid w:val="00920DF2"/>
    <w:rsid w:val="00921501"/>
    <w:rsid w:val="00921E9F"/>
    <w:rsid w:val="00923102"/>
    <w:rsid w:val="00923865"/>
    <w:rsid w:val="00923B57"/>
    <w:rsid w:val="009249FF"/>
    <w:rsid w:val="00925DF5"/>
    <w:rsid w:val="0092700E"/>
    <w:rsid w:val="00930E65"/>
    <w:rsid w:val="00932CB6"/>
    <w:rsid w:val="0093513C"/>
    <w:rsid w:val="00937C33"/>
    <w:rsid w:val="00937FEC"/>
    <w:rsid w:val="00941F31"/>
    <w:rsid w:val="00942D66"/>
    <w:rsid w:val="00945A97"/>
    <w:rsid w:val="009466D1"/>
    <w:rsid w:val="00946E2C"/>
    <w:rsid w:val="009507B8"/>
    <w:rsid w:val="00950E0A"/>
    <w:rsid w:val="0095111B"/>
    <w:rsid w:val="00951D06"/>
    <w:rsid w:val="00952D0E"/>
    <w:rsid w:val="00965BE9"/>
    <w:rsid w:val="00965C41"/>
    <w:rsid w:val="0096742A"/>
    <w:rsid w:val="0097199F"/>
    <w:rsid w:val="00973EBA"/>
    <w:rsid w:val="009824D4"/>
    <w:rsid w:val="00986D23"/>
    <w:rsid w:val="00987F37"/>
    <w:rsid w:val="00990D85"/>
    <w:rsid w:val="00994AA4"/>
    <w:rsid w:val="00996BB6"/>
    <w:rsid w:val="00996E11"/>
    <w:rsid w:val="00996ED9"/>
    <w:rsid w:val="009A3DB0"/>
    <w:rsid w:val="009B4D0F"/>
    <w:rsid w:val="009B64B0"/>
    <w:rsid w:val="009B7FF9"/>
    <w:rsid w:val="009C12C1"/>
    <w:rsid w:val="009C1672"/>
    <w:rsid w:val="009C2978"/>
    <w:rsid w:val="009C4906"/>
    <w:rsid w:val="009C74E1"/>
    <w:rsid w:val="009D1E15"/>
    <w:rsid w:val="009D2160"/>
    <w:rsid w:val="009D2C78"/>
    <w:rsid w:val="009D33E8"/>
    <w:rsid w:val="009D4380"/>
    <w:rsid w:val="009D6585"/>
    <w:rsid w:val="009D74D7"/>
    <w:rsid w:val="009E0928"/>
    <w:rsid w:val="009E29CC"/>
    <w:rsid w:val="009F0E6C"/>
    <w:rsid w:val="009F1D95"/>
    <w:rsid w:val="009F43DE"/>
    <w:rsid w:val="00A0212F"/>
    <w:rsid w:val="00A0306B"/>
    <w:rsid w:val="00A042B7"/>
    <w:rsid w:val="00A05258"/>
    <w:rsid w:val="00A07FF3"/>
    <w:rsid w:val="00A1649E"/>
    <w:rsid w:val="00A170D2"/>
    <w:rsid w:val="00A2776B"/>
    <w:rsid w:val="00A319F6"/>
    <w:rsid w:val="00A32783"/>
    <w:rsid w:val="00A355F5"/>
    <w:rsid w:val="00A36D45"/>
    <w:rsid w:val="00A43282"/>
    <w:rsid w:val="00A45FF8"/>
    <w:rsid w:val="00A46125"/>
    <w:rsid w:val="00A46EF4"/>
    <w:rsid w:val="00A578B1"/>
    <w:rsid w:val="00A57D08"/>
    <w:rsid w:val="00A60790"/>
    <w:rsid w:val="00A60D81"/>
    <w:rsid w:val="00A61852"/>
    <w:rsid w:val="00A62093"/>
    <w:rsid w:val="00A62F32"/>
    <w:rsid w:val="00A64DF4"/>
    <w:rsid w:val="00A65361"/>
    <w:rsid w:val="00A67151"/>
    <w:rsid w:val="00A71C09"/>
    <w:rsid w:val="00A73C91"/>
    <w:rsid w:val="00A74DC4"/>
    <w:rsid w:val="00A826D4"/>
    <w:rsid w:val="00A871DE"/>
    <w:rsid w:val="00A90E49"/>
    <w:rsid w:val="00A910DB"/>
    <w:rsid w:val="00A91D97"/>
    <w:rsid w:val="00A95C68"/>
    <w:rsid w:val="00A97E58"/>
    <w:rsid w:val="00AA18EA"/>
    <w:rsid w:val="00AA2006"/>
    <w:rsid w:val="00AA2EF1"/>
    <w:rsid w:val="00AA51B9"/>
    <w:rsid w:val="00AA5378"/>
    <w:rsid w:val="00AA7CBD"/>
    <w:rsid w:val="00AA7D2B"/>
    <w:rsid w:val="00AB0329"/>
    <w:rsid w:val="00AB10C0"/>
    <w:rsid w:val="00AB1FBA"/>
    <w:rsid w:val="00AB39C9"/>
    <w:rsid w:val="00AB3BC8"/>
    <w:rsid w:val="00AB3D4F"/>
    <w:rsid w:val="00AB5F7F"/>
    <w:rsid w:val="00AC017F"/>
    <w:rsid w:val="00AC617A"/>
    <w:rsid w:val="00AC6BA7"/>
    <w:rsid w:val="00AD0725"/>
    <w:rsid w:val="00AD1698"/>
    <w:rsid w:val="00AD34E8"/>
    <w:rsid w:val="00AD399A"/>
    <w:rsid w:val="00AD4C04"/>
    <w:rsid w:val="00AD4DF0"/>
    <w:rsid w:val="00AD5831"/>
    <w:rsid w:val="00AE097D"/>
    <w:rsid w:val="00AE121E"/>
    <w:rsid w:val="00AE19A6"/>
    <w:rsid w:val="00AE2515"/>
    <w:rsid w:val="00AE2867"/>
    <w:rsid w:val="00AE36F2"/>
    <w:rsid w:val="00AE3D60"/>
    <w:rsid w:val="00AE4267"/>
    <w:rsid w:val="00AE6123"/>
    <w:rsid w:val="00AE6727"/>
    <w:rsid w:val="00AF1E3D"/>
    <w:rsid w:val="00AF3240"/>
    <w:rsid w:val="00AF3976"/>
    <w:rsid w:val="00AF59D1"/>
    <w:rsid w:val="00AF7CEF"/>
    <w:rsid w:val="00AF7EA4"/>
    <w:rsid w:val="00B01854"/>
    <w:rsid w:val="00B01F46"/>
    <w:rsid w:val="00B04D0B"/>
    <w:rsid w:val="00B11764"/>
    <w:rsid w:val="00B22EFB"/>
    <w:rsid w:val="00B236F8"/>
    <w:rsid w:val="00B2426F"/>
    <w:rsid w:val="00B26D59"/>
    <w:rsid w:val="00B27E52"/>
    <w:rsid w:val="00B307EF"/>
    <w:rsid w:val="00B32250"/>
    <w:rsid w:val="00B34169"/>
    <w:rsid w:val="00B36FAC"/>
    <w:rsid w:val="00B40967"/>
    <w:rsid w:val="00B42699"/>
    <w:rsid w:val="00B44DB9"/>
    <w:rsid w:val="00B454DB"/>
    <w:rsid w:val="00B470EB"/>
    <w:rsid w:val="00B52285"/>
    <w:rsid w:val="00B57ACD"/>
    <w:rsid w:val="00B57B94"/>
    <w:rsid w:val="00B6058A"/>
    <w:rsid w:val="00B605AE"/>
    <w:rsid w:val="00B6495D"/>
    <w:rsid w:val="00B6770B"/>
    <w:rsid w:val="00B70B6A"/>
    <w:rsid w:val="00B73127"/>
    <w:rsid w:val="00B73C83"/>
    <w:rsid w:val="00B74CD0"/>
    <w:rsid w:val="00B762F6"/>
    <w:rsid w:val="00B8034A"/>
    <w:rsid w:val="00B803FF"/>
    <w:rsid w:val="00B80B01"/>
    <w:rsid w:val="00B832E5"/>
    <w:rsid w:val="00B84396"/>
    <w:rsid w:val="00B84631"/>
    <w:rsid w:val="00B8566C"/>
    <w:rsid w:val="00B85A50"/>
    <w:rsid w:val="00B8696A"/>
    <w:rsid w:val="00B86B23"/>
    <w:rsid w:val="00B87C77"/>
    <w:rsid w:val="00B9042A"/>
    <w:rsid w:val="00B933E8"/>
    <w:rsid w:val="00B94250"/>
    <w:rsid w:val="00B942A0"/>
    <w:rsid w:val="00B952CC"/>
    <w:rsid w:val="00BA1251"/>
    <w:rsid w:val="00BA165F"/>
    <w:rsid w:val="00BA202A"/>
    <w:rsid w:val="00BA26D6"/>
    <w:rsid w:val="00BA46B9"/>
    <w:rsid w:val="00BA63D6"/>
    <w:rsid w:val="00BA7220"/>
    <w:rsid w:val="00BB0221"/>
    <w:rsid w:val="00BB2E05"/>
    <w:rsid w:val="00BB35A9"/>
    <w:rsid w:val="00BB492F"/>
    <w:rsid w:val="00BB4AE1"/>
    <w:rsid w:val="00BB55EE"/>
    <w:rsid w:val="00BC0386"/>
    <w:rsid w:val="00BC1256"/>
    <w:rsid w:val="00BC1322"/>
    <w:rsid w:val="00BC1C4A"/>
    <w:rsid w:val="00BC26F7"/>
    <w:rsid w:val="00BD0BF4"/>
    <w:rsid w:val="00BD53B0"/>
    <w:rsid w:val="00BD6611"/>
    <w:rsid w:val="00BD7241"/>
    <w:rsid w:val="00BE0D47"/>
    <w:rsid w:val="00BE195A"/>
    <w:rsid w:val="00BE329C"/>
    <w:rsid w:val="00BF09EA"/>
    <w:rsid w:val="00BF27A6"/>
    <w:rsid w:val="00BF571A"/>
    <w:rsid w:val="00BF598A"/>
    <w:rsid w:val="00BF5D6C"/>
    <w:rsid w:val="00BF69C0"/>
    <w:rsid w:val="00BF7B01"/>
    <w:rsid w:val="00C034C0"/>
    <w:rsid w:val="00C03BAD"/>
    <w:rsid w:val="00C0629B"/>
    <w:rsid w:val="00C06EC8"/>
    <w:rsid w:val="00C07C3D"/>
    <w:rsid w:val="00C1134C"/>
    <w:rsid w:val="00C12230"/>
    <w:rsid w:val="00C12B28"/>
    <w:rsid w:val="00C13F57"/>
    <w:rsid w:val="00C15FDC"/>
    <w:rsid w:val="00C16355"/>
    <w:rsid w:val="00C207A6"/>
    <w:rsid w:val="00C2440E"/>
    <w:rsid w:val="00C245E2"/>
    <w:rsid w:val="00C24A9A"/>
    <w:rsid w:val="00C24FD9"/>
    <w:rsid w:val="00C3338D"/>
    <w:rsid w:val="00C351E7"/>
    <w:rsid w:val="00C37EBF"/>
    <w:rsid w:val="00C40A62"/>
    <w:rsid w:val="00C446B5"/>
    <w:rsid w:val="00C44B85"/>
    <w:rsid w:val="00C47183"/>
    <w:rsid w:val="00C5200E"/>
    <w:rsid w:val="00C53A17"/>
    <w:rsid w:val="00C54B00"/>
    <w:rsid w:val="00C56431"/>
    <w:rsid w:val="00C57941"/>
    <w:rsid w:val="00C57988"/>
    <w:rsid w:val="00C65279"/>
    <w:rsid w:val="00C65E61"/>
    <w:rsid w:val="00C668AD"/>
    <w:rsid w:val="00C67619"/>
    <w:rsid w:val="00C67DF5"/>
    <w:rsid w:val="00C7030E"/>
    <w:rsid w:val="00C70A2F"/>
    <w:rsid w:val="00C72330"/>
    <w:rsid w:val="00C74CB7"/>
    <w:rsid w:val="00C80723"/>
    <w:rsid w:val="00C85680"/>
    <w:rsid w:val="00C87E7C"/>
    <w:rsid w:val="00C915FC"/>
    <w:rsid w:val="00C94909"/>
    <w:rsid w:val="00CA13BB"/>
    <w:rsid w:val="00CA4822"/>
    <w:rsid w:val="00CA4ED3"/>
    <w:rsid w:val="00CA6FB1"/>
    <w:rsid w:val="00CB0F44"/>
    <w:rsid w:val="00CB117C"/>
    <w:rsid w:val="00CB19A7"/>
    <w:rsid w:val="00CB2615"/>
    <w:rsid w:val="00CB78B0"/>
    <w:rsid w:val="00CC0A8B"/>
    <w:rsid w:val="00CC0E49"/>
    <w:rsid w:val="00CC1D55"/>
    <w:rsid w:val="00CC35FA"/>
    <w:rsid w:val="00CC55FD"/>
    <w:rsid w:val="00CC6096"/>
    <w:rsid w:val="00CC76D3"/>
    <w:rsid w:val="00CD0BEB"/>
    <w:rsid w:val="00CD1A2A"/>
    <w:rsid w:val="00CD6512"/>
    <w:rsid w:val="00CD6C8C"/>
    <w:rsid w:val="00CE362C"/>
    <w:rsid w:val="00CE54BD"/>
    <w:rsid w:val="00CE7D1F"/>
    <w:rsid w:val="00CE7E94"/>
    <w:rsid w:val="00CF31E4"/>
    <w:rsid w:val="00CF33FF"/>
    <w:rsid w:val="00CF418D"/>
    <w:rsid w:val="00CF5926"/>
    <w:rsid w:val="00CF7B41"/>
    <w:rsid w:val="00CF7EED"/>
    <w:rsid w:val="00D00E55"/>
    <w:rsid w:val="00D0155A"/>
    <w:rsid w:val="00D0690B"/>
    <w:rsid w:val="00D1256D"/>
    <w:rsid w:val="00D13A20"/>
    <w:rsid w:val="00D13F9E"/>
    <w:rsid w:val="00D16A82"/>
    <w:rsid w:val="00D17436"/>
    <w:rsid w:val="00D2332B"/>
    <w:rsid w:val="00D24231"/>
    <w:rsid w:val="00D279FC"/>
    <w:rsid w:val="00D317C7"/>
    <w:rsid w:val="00D33DB2"/>
    <w:rsid w:val="00D35165"/>
    <w:rsid w:val="00D40E43"/>
    <w:rsid w:val="00D423A0"/>
    <w:rsid w:val="00D42FD1"/>
    <w:rsid w:val="00D43DB5"/>
    <w:rsid w:val="00D46389"/>
    <w:rsid w:val="00D479E9"/>
    <w:rsid w:val="00D504D8"/>
    <w:rsid w:val="00D51182"/>
    <w:rsid w:val="00D518B7"/>
    <w:rsid w:val="00D53365"/>
    <w:rsid w:val="00D54DBE"/>
    <w:rsid w:val="00D569AC"/>
    <w:rsid w:val="00D57A9C"/>
    <w:rsid w:val="00D57D58"/>
    <w:rsid w:val="00D62EA4"/>
    <w:rsid w:val="00D64111"/>
    <w:rsid w:val="00D65AEC"/>
    <w:rsid w:val="00D6626B"/>
    <w:rsid w:val="00D72FEB"/>
    <w:rsid w:val="00D74BED"/>
    <w:rsid w:val="00D76B85"/>
    <w:rsid w:val="00D8092A"/>
    <w:rsid w:val="00D83511"/>
    <w:rsid w:val="00D85EE7"/>
    <w:rsid w:val="00D8726E"/>
    <w:rsid w:val="00D87B4C"/>
    <w:rsid w:val="00D915DE"/>
    <w:rsid w:val="00D93A5B"/>
    <w:rsid w:val="00D96B4F"/>
    <w:rsid w:val="00D96BC3"/>
    <w:rsid w:val="00DA1694"/>
    <w:rsid w:val="00DA7180"/>
    <w:rsid w:val="00DB117C"/>
    <w:rsid w:val="00DB25E4"/>
    <w:rsid w:val="00DB3886"/>
    <w:rsid w:val="00DB4699"/>
    <w:rsid w:val="00DB5736"/>
    <w:rsid w:val="00DB741A"/>
    <w:rsid w:val="00DC0803"/>
    <w:rsid w:val="00DC333C"/>
    <w:rsid w:val="00DC396C"/>
    <w:rsid w:val="00DC680E"/>
    <w:rsid w:val="00DC7332"/>
    <w:rsid w:val="00DD0A8F"/>
    <w:rsid w:val="00DD2C62"/>
    <w:rsid w:val="00DD2CFE"/>
    <w:rsid w:val="00DE2974"/>
    <w:rsid w:val="00DE4C34"/>
    <w:rsid w:val="00DE6763"/>
    <w:rsid w:val="00DF154F"/>
    <w:rsid w:val="00DF276F"/>
    <w:rsid w:val="00DF638B"/>
    <w:rsid w:val="00DF778A"/>
    <w:rsid w:val="00E04EE0"/>
    <w:rsid w:val="00E100D2"/>
    <w:rsid w:val="00E10FF3"/>
    <w:rsid w:val="00E1109B"/>
    <w:rsid w:val="00E12EF1"/>
    <w:rsid w:val="00E17BD7"/>
    <w:rsid w:val="00E244EA"/>
    <w:rsid w:val="00E25092"/>
    <w:rsid w:val="00E37501"/>
    <w:rsid w:val="00E40A69"/>
    <w:rsid w:val="00E40B79"/>
    <w:rsid w:val="00E41817"/>
    <w:rsid w:val="00E41928"/>
    <w:rsid w:val="00E437E5"/>
    <w:rsid w:val="00E44914"/>
    <w:rsid w:val="00E45A3D"/>
    <w:rsid w:val="00E47A10"/>
    <w:rsid w:val="00E50A38"/>
    <w:rsid w:val="00E52512"/>
    <w:rsid w:val="00E533CC"/>
    <w:rsid w:val="00E537F1"/>
    <w:rsid w:val="00E61100"/>
    <w:rsid w:val="00E65555"/>
    <w:rsid w:val="00E66BA3"/>
    <w:rsid w:val="00E7043E"/>
    <w:rsid w:val="00E7217D"/>
    <w:rsid w:val="00E7382D"/>
    <w:rsid w:val="00E7437A"/>
    <w:rsid w:val="00E750CC"/>
    <w:rsid w:val="00E80B79"/>
    <w:rsid w:val="00E80EA7"/>
    <w:rsid w:val="00E85000"/>
    <w:rsid w:val="00E878C1"/>
    <w:rsid w:val="00E944B4"/>
    <w:rsid w:val="00E95206"/>
    <w:rsid w:val="00E9666E"/>
    <w:rsid w:val="00E96AB3"/>
    <w:rsid w:val="00EA585D"/>
    <w:rsid w:val="00EA60BA"/>
    <w:rsid w:val="00EA6C00"/>
    <w:rsid w:val="00EB0D28"/>
    <w:rsid w:val="00EB1EF3"/>
    <w:rsid w:val="00EB26E2"/>
    <w:rsid w:val="00EC1193"/>
    <w:rsid w:val="00EC1C1B"/>
    <w:rsid w:val="00EC484F"/>
    <w:rsid w:val="00EC4922"/>
    <w:rsid w:val="00EC5145"/>
    <w:rsid w:val="00EC7A8D"/>
    <w:rsid w:val="00ED17B1"/>
    <w:rsid w:val="00ED27C8"/>
    <w:rsid w:val="00ED2C58"/>
    <w:rsid w:val="00ED44B2"/>
    <w:rsid w:val="00ED499E"/>
    <w:rsid w:val="00ED56EC"/>
    <w:rsid w:val="00ED750D"/>
    <w:rsid w:val="00ED78C9"/>
    <w:rsid w:val="00EE0350"/>
    <w:rsid w:val="00EE0C32"/>
    <w:rsid w:val="00EE1165"/>
    <w:rsid w:val="00EE5338"/>
    <w:rsid w:val="00EE5F48"/>
    <w:rsid w:val="00EF21B6"/>
    <w:rsid w:val="00EF4B73"/>
    <w:rsid w:val="00EF6AD8"/>
    <w:rsid w:val="00EF70DB"/>
    <w:rsid w:val="00F01112"/>
    <w:rsid w:val="00F0217F"/>
    <w:rsid w:val="00F0585F"/>
    <w:rsid w:val="00F06F2C"/>
    <w:rsid w:val="00F11143"/>
    <w:rsid w:val="00F116A9"/>
    <w:rsid w:val="00F224CF"/>
    <w:rsid w:val="00F22F77"/>
    <w:rsid w:val="00F23720"/>
    <w:rsid w:val="00F24635"/>
    <w:rsid w:val="00F24B10"/>
    <w:rsid w:val="00F276B2"/>
    <w:rsid w:val="00F35D45"/>
    <w:rsid w:val="00F40C8F"/>
    <w:rsid w:val="00F4383C"/>
    <w:rsid w:val="00F556D6"/>
    <w:rsid w:val="00F55C34"/>
    <w:rsid w:val="00F5630F"/>
    <w:rsid w:val="00F57345"/>
    <w:rsid w:val="00F57925"/>
    <w:rsid w:val="00F602FD"/>
    <w:rsid w:val="00F60D46"/>
    <w:rsid w:val="00F645F6"/>
    <w:rsid w:val="00F652C6"/>
    <w:rsid w:val="00F658DF"/>
    <w:rsid w:val="00F65FA3"/>
    <w:rsid w:val="00F66431"/>
    <w:rsid w:val="00F678EF"/>
    <w:rsid w:val="00F70FB8"/>
    <w:rsid w:val="00F71135"/>
    <w:rsid w:val="00F711A8"/>
    <w:rsid w:val="00F7128C"/>
    <w:rsid w:val="00F73825"/>
    <w:rsid w:val="00F7486D"/>
    <w:rsid w:val="00F75D73"/>
    <w:rsid w:val="00F77079"/>
    <w:rsid w:val="00F779EB"/>
    <w:rsid w:val="00F80E1F"/>
    <w:rsid w:val="00F8422F"/>
    <w:rsid w:val="00F87A2F"/>
    <w:rsid w:val="00F9679B"/>
    <w:rsid w:val="00F97572"/>
    <w:rsid w:val="00FA42DA"/>
    <w:rsid w:val="00FA46B9"/>
    <w:rsid w:val="00FA5F8A"/>
    <w:rsid w:val="00FA73EF"/>
    <w:rsid w:val="00FA77EE"/>
    <w:rsid w:val="00FB238C"/>
    <w:rsid w:val="00FB3EF2"/>
    <w:rsid w:val="00FB5940"/>
    <w:rsid w:val="00FB75B4"/>
    <w:rsid w:val="00FC046E"/>
    <w:rsid w:val="00FC13BC"/>
    <w:rsid w:val="00FC15C4"/>
    <w:rsid w:val="00FC1B7D"/>
    <w:rsid w:val="00FC5524"/>
    <w:rsid w:val="00FC5CBF"/>
    <w:rsid w:val="00FC6FD2"/>
    <w:rsid w:val="00FC7D52"/>
    <w:rsid w:val="00FD27DA"/>
    <w:rsid w:val="00FD2C8F"/>
    <w:rsid w:val="00FD3CBB"/>
    <w:rsid w:val="00FE02DE"/>
    <w:rsid w:val="00FE0DD5"/>
    <w:rsid w:val="00FF0131"/>
    <w:rsid w:val="00FF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2F7F94"/>
  <w15:docId w15:val="{36B1ABD4-2841-4AC2-976D-472BC1658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33E8"/>
    <w:rPr>
      <w:sz w:val="24"/>
      <w:szCs w:val="28"/>
    </w:rPr>
  </w:style>
  <w:style w:type="paragraph" w:styleId="5">
    <w:name w:val="heading 5"/>
    <w:basedOn w:val="a"/>
    <w:next w:val="a"/>
    <w:qFormat/>
    <w:rsid w:val="00BC1C4A"/>
    <w:pPr>
      <w:keepNext/>
      <w:spacing w:before="240"/>
      <w:outlineLvl w:val="4"/>
    </w:pPr>
    <w:rPr>
      <w:rFonts w:eastAsia="Cordia New" w:cs="Tahoma"/>
      <w:b/>
      <w:bCs/>
      <w:sz w:val="72"/>
      <w:szCs w:val="72"/>
      <w:lang w:eastAsia="th-TH"/>
    </w:rPr>
  </w:style>
  <w:style w:type="paragraph" w:styleId="6">
    <w:name w:val="heading 6"/>
    <w:basedOn w:val="a"/>
    <w:next w:val="a"/>
    <w:qFormat/>
    <w:rsid w:val="00BC1C4A"/>
    <w:pPr>
      <w:keepNext/>
      <w:outlineLvl w:val="5"/>
    </w:pPr>
    <w:rPr>
      <w:rFonts w:eastAsia="Cordia New" w:cs="Tahoma"/>
      <w:b/>
      <w:bCs/>
      <w:sz w:val="28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sid w:val="00F57925"/>
    <w:rPr>
      <w:color w:val="800080"/>
      <w:u w:val="single"/>
    </w:rPr>
  </w:style>
  <w:style w:type="character" w:styleId="a4">
    <w:name w:val="Hyperlink"/>
    <w:basedOn w:val="a0"/>
    <w:rsid w:val="00C87E7C"/>
    <w:rPr>
      <w:color w:val="0000FF"/>
      <w:u w:val="single"/>
      <w:lang w:bidi="th-TH"/>
    </w:rPr>
  </w:style>
  <w:style w:type="paragraph" w:styleId="a5">
    <w:name w:val="header"/>
    <w:basedOn w:val="a"/>
    <w:link w:val="a6"/>
    <w:rsid w:val="00D6626B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D6626B"/>
  </w:style>
  <w:style w:type="paragraph" w:styleId="a8">
    <w:name w:val="footer"/>
    <w:basedOn w:val="a"/>
    <w:link w:val="a9"/>
    <w:rsid w:val="00D6626B"/>
    <w:pPr>
      <w:tabs>
        <w:tab w:val="center" w:pos="4153"/>
        <w:tab w:val="right" w:pos="8306"/>
      </w:tabs>
    </w:pPr>
  </w:style>
  <w:style w:type="table" w:styleId="aa">
    <w:name w:val="Table Grid"/>
    <w:basedOn w:val="a1"/>
    <w:rsid w:val="006D31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0F56F4"/>
    <w:pPr>
      <w:ind w:left="720"/>
      <w:contextualSpacing/>
    </w:pPr>
  </w:style>
  <w:style w:type="paragraph" w:styleId="ac">
    <w:name w:val="Balloon Text"/>
    <w:basedOn w:val="a"/>
    <w:link w:val="ad"/>
    <w:rsid w:val="00835D25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rsid w:val="00835D25"/>
    <w:rPr>
      <w:rFonts w:ascii="Tahoma" w:hAnsi="Tahoma"/>
      <w:sz w:val="16"/>
    </w:rPr>
  </w:style>
  <w:style w:type="character" w:customStyle="1" w:styleId="a6">
    <w:name w:val="หัวกระดาษ อักขระ"/>
    <w:basedOn w:val="a0"/>
    <w:link w:val="a5"/>
    <w:rsid w:val="00420018"/>
    <w:rPr>
      <w:sz w:val="24"/>
      <w:szCs w:val="28"/>
    </w:rPr>
  </w:style>
  <w:style w:type="paragraph" w:styleId="ae">
    <w:name w:val="No Spacing"/>
    <w:uiPriority w:val="1"/>
    <w:qFormat/>
    <w:rsid w:val="0083119E"/>
    <w:rPr>
      <w:rFonts w:asciiTheme="minorHAnsi" w:eastAsiaTheme="minorHAnsi" w:hAnsiTheme="minorHAnsi" w:cstheme="minorBidi"/>
      <w:sz w:val="22"/>
      <w:szCs w:val="28"/>
      <w:lang w:val="en-AU"/>
    </w:rPr>
  </w:style>
  <w:style w:type="character" w:customStyle="1" w:styleId="a9">
    <w:name w:val="ท้ายกระดาษ อักขระ"/>
    <w:basedOn w:val="a0"/>
    <w:link w:val="a8"/>
    <w:rsid w:val="00042FCF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3591;&#3634;&#3609;&#3627;&#3609;%20&#3629;&#3619;&#3619;&#3606;&#3623;&#3640;&#3602;&#3636;\&#3627;&#3609;&#3633;&#3591;&#3626;&#3639;&#3629;&#3616;&#3634;&#3618;&#3651;&#3609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CF6977-04E9-422D-B3C0-18206DB80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หนังสือภายใน</Template>
  <TotalTime>9</TotalTime>
  <Pages>4</Pages>
  <Words>1164</Words>
  <Characters>6635</Characters>
  <Application>Microsoft Office Word</Application>
  <DocSecurity>0</DocSecurity>
  <Lines>55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SPM</Company>
  <LinksUpToDate>false</LinksUpToDate>
  <CharactersWithSpaces>7784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dla nst</cp:lastModifiedBy>
  <cp:revision>8</cp:revision>
  <cp:lastPrinted>2021-11-15T02:47:00Z</cp:lastPrinted>
  <dcterms:created xsi:type="dcterms:W3CDTF">2022-11-14T07:10:00Z</dcterms:created>
  <dcterms:modified xsi:type="dcterms:W3CDTF">2022-11-16T09:46:00Z</dcterms:modified>
</cp:coreProperties>
</file>